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4B1B3C" w14:textId="77777777" w:rsidR="00435A9E" w:rsidRDefault="00D9099C">
      <w:r>
        <w:rPr>
          <w:noProof/>
        </w:rPr>
        <w:drawing>
          <wp:anchor distT="0" distB="0" distL="114300" distR="114300" simplePos="0" relativeHeight="251779584" behindDoc="1" locked="0" layoutInCell="1" allowOverlap="1" wp14:anchorId="1778BFB6" wp14:editId="0E5F6763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818120" cy="10119062"/>
            <wp:effectExtent l="0" t="0" r="508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8120" cy="10119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609BC6" w14:textId="30F694B7" w:rsidR="00435A9E" w:rsidRDefault="00BF2DCF">
      <w:pPr>
        <w:spacing w:after="0" w:line="240" w:lineRule="auto"/>
      </w:pPr>
      <w:r w:rsidRPr="004552AE"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3CE88F82" wp14:editId="7D7B61DD">
                <wp:simplePos x="0" y="0"/>
                <wp:positionH relativeFrom="column">
                  <wp:posOffset>1504950</wp:posOffset>
                </wp:positionH>
                <wp:positionV relativeFrom="paragraph">
                  <wp:posOffset>7467600</wp:posOffset>
                </wp:positionV>
                <wp:extent cx="1463675" cy="713105"/>
                <wp:effectExtent l="0" t="0" r="0" b="0"/>
                <wp:wrapNone/>
                <wp:docPr id="3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63675" cy="713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41F96" w14:textId="77777777" w:rsidR="004552AE" w:rsidRPr="00B86B0E" w:rsidRDefault="004552AE" w:rsidP="004552AE">
                            <w:pPr>
                              <w:spacing w:line="288" w:lineRule="auto"/>
                              <w:rPr>
                                <w:rFonts w:ascii="Futura Book" w:hAnsi="Futura Book" w:cs="Open Sans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86B0E">
                              <w:rPr>
                                <w:rFonts w:ascii="Futura Book" w:hAnsi="Futura Book" w:cs="Open Sans"/>
                                <w:color w:val="FFFFFF" w:themeColor="background1"/>
                                <w:sz w:val="16"/>
                                <w:szCs w:val="16"/>
                              </w:rPr>
                              <w:t>(217) 544- 1234</w:t>
                            </w:r>
                            <w:r w:rsidRPr="00B86B0E">
                              <w:rPr>
                                <w:rFonts w:ascii="Futura Book" w:hAnsi="Futura Book" w:cs="Open Sans"/>
                                <w:color w:val="FFFFFF" w:themeColor="background1"/>
                                <w:sz w:val="16"/>
                                <w:szCs w:val="16"/>
                              </w:rPr>
                              <w:br/>
                            </w:r>
                            <w:hyperlink r:id="rId12" w:history="1">
                              <w:r w:rsidRPr="00B86B0E">
                                <w:rPr>
                                  <w:rStyle w:val="Hyperlink"/>
                                  <w:rFonts w:ascii="Futura Book" w:hAnsi="Futura Book" w:cs="Open Sans"/>
                                  <w:color w:val="FFFFFF" w:themeColor="background1"/>
                                  <w:sz w:val="16"/>
                                  <w:szCs w:val="16"/>
                                </w:rPr>
                                <w:t>companyemail@gmail.com</w:t>
                              </w:r>
                            </w:hyperlink>
                            <w:r w:rsidRPr="00B86B0E">
                              <w:rPr>
                                <w:rFonts w:ascii="Futura Book" w:hAnsi="Futura Book" w:cs="Open Sans"/>
                                <w:color w:val="FFFFFF" w:themeColor="background1"/>
                                <w:sz w:val="16"/>
                                <w:szCs w:val="16"/>
                              </w:rPr>
                              <w:br/>
                              <w:t>illinoisworknet.com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E88F82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margin-left:118.5pt;margin-top:588pt;width:115.25pt;height:56.1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" filled="f" stroked="f">
                <v:path arrowok="t"/>
                <v:textbox>
                  <w:txbxContent>
                    <w:p w14:paraId="03641F96" w14:textId="77777777" w:rsidR="004552AE" w:rsidRPr="00B86B0E" w:rsidRDefault="004552AE" w:rsidP="004552AE">
                      <w:pPr>
                        <w:spacing w:line="288" w:lineRule="auto"/>
                        <w:rPr>
                          <w:rFonts w:ascii="Futura Book" w:hAnsi="Futura Book" w:cs="Open Sans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86B0E">
                        <w:rPr>
                          <w:rFonts w:ascii="Futura Book" w:hAnsi="Futura Book" w:cs="Open Sans"/>
                          <w:color w:val="FFFFFF" w:themeColor="background1"/>
                          <w:sz w:val="16"/>
                          <w:szCs w:val="16"/>
                        </w:rPr>
                        <w:t>(217) 544- 1234</w:t>
                      </w:r>
                      <w:r w:rsidRPr="00B86B0E">
                        <w:rPr>
                          <w:rFonts w:ascii="Futura Book" w:hAnsi="Futura Book" w:cs="Open Sans"/>
                          <w:color w:val="FFFFFF" w:themeColor="background1"/>
                          <w:sz w:val="16"/>
                          <w:szCs w:val="16"/>
                        </w:rPr>
                        <w:br/>
                      </w:r>
                      <w:hyperlink r:id="rId13" w:history="1">
                        <w:r w:rsidRPr="00B86B0E">
                          <w:rPr>
                            <w:rStyle w:val="Hyperlink"/>
                            <w:rFonts w:ascii="Futura Book" w:hAnsi="Futura Book" w:cs="Open Sans"/>
                            <w:color w:val="FFFFFF" w:themeColor="background1"/>
                            <w:sz w:val="16"/>
                            <w:szCs w:val="16"/>
                          </w:rPr>
                          <w:t>companyemail@gmail.com</w:t>
                        </w:r>
                      </w:hyperlink>
                      <w:r w:rsidRPr="00B86B0E">
                        <w:rPr>
                          <w:rFonts w:ascii="Futura Book" w:hAnsi="Futura Book" w:cs="Open Sans"/>
                          <w:color w:val="FFFFFF" w:themeColor="background1"/>
                          <w:sz w:val="16"/>
                          <w:szCs w:val="16"/>
                        </w:rPr>
                        <w:br/>
                        <w:t>illinoisworknet.com</w:t>
                      </w:r>
                    </w:p>
                  </w:txbxContent>
                </v:textbox>
              </v:shape>
            </w:pict>
          </mc:Fallback>
        </mc:AlternateContent>
      </w:r>
      <w:r w:rsidR="005911D8"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7D0DF244" wp14:editId="1B14087A">
                <wp:simplePos x="0" y="0"/>
                <wp:positionH relativeFrom="column">
                  <wp:posOffset>-439549</wp:posOffset>
                </wp:positionH>
                <wp:positionV relativeFrom="paragraph">
                  <wp:posOffset>962009</wp:posOffset>
                </wp:positionV>
                <wp:extent cx="2305685" cy="382905"/>
                <wp:effectExtent l="0" t="0" r="5715" b="0"/>
                <wp:wrapNone/>
                <wp:docPr id="29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05685" cy="3829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EA55F" w14:textId="77777777" w:rsidR="005911D8" w:rsidRPr="00741D7C" w:rsidRDefault="005911D8" w:rsidP="005911D8">
                            <w:pPr>
                              <w:rPr>
                                <w:rFonts w:ascii="Futura Medium" w:hAnsi="Futura Medium" w:cs="Futura Medium"/>
                                <w:color w:val="A6A6A6" w:themeColor="background1" w:themeShade="A6"/>
                                <w:sz w:val="32"/>
                                <w:szCs w:val="32"/>
                              </w:rPr>
                            </w:pPr>
                            <w:r w:rsidRPr="00741D7C">
                              <w:rPr>
                                <w:rFonts w:ascii="Futura Medium" w:hAnsi="Futura Medium" w:cs="Futura Medium"/>
                                <w:color w:val="A6A6A6" w:themeColor="background1" w:themeShade="A6"/>
                                <w:sz w:val="32"/>
                                <w:szCs w:val="32"/>
                              </w:rPr>
                              <w:t>I</w:t>
                            </w:r>
                            <w:r>
                              <w:rPr>
                                <w:rFonts w:ascii="Futura Medium" w:hAnsi="Futura Medium" w:cs="Futura Medium"/>
                                <w:color w:val="A6A6A6" w:themeColor="background1" w:themeShade="A6"/>
                                <w:sz w:val="32"/>
                                <w:szCs w:val="32"/>
                              </w:rPr>
                              <w:t>llinois</w:t>
                            </w:r>
                            <w:r w:rsidRPr="00741D7C">
                              <w:rPr>
                                <w:rFonts w:ascii="Futura Medium" w:hAnsi="Futura Medium" w:cs="Futura Medium"/>
                                <w:color w:val="A6A6A6" w:themeColor="background1" w:themeShade="A6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utura Medium" w:hAnsi="Futura Medium" w:cs="Futura Medium"/>
                                <w:color w:val="A6A6A6" w:themeColor="background1" w:themeShade="A6"/>
                                <w:sz w:val="32"/>
                                <w:szCs w:val="32"/>
                              </w:rPr>
                              <w:t>work</w:t>
                            </w:r>
                            <w:r w:rsidRPr="00741D7C">
                              <w:rPr>
                                <w:rFonts w:ascii="Futura Medium" w:hAnsi="Futura Medium" w:cs="Futura Medium"/>
                                <w:color w:val="A6A6A6" w:themeColor="background1" w:themeShade="A6"/>
                                <w:sz w:val="32"/>
                                <w:szCs w:val="32"/>
                              </w:rPr>
                              <w:t>N</w:t>
                            </w:r>
                            <w:r>
                              <w:rPr>
                                <w:rFonts w:ascii="Futura Medium" w:hAnsi="Futura Medium" w:cs="Futura Medium"/>
                                <w:color w:val="A6A6A6" w:themeColor="background1" w:themeShade="A6"/>
                                <w:sz w:val="32"/>
                                <w:szCs w:val="32"/>
                              </w:rPr>
                              <w:t>et</w:t>
                            </w:r>
                            <w:proofErr w:type="spellEnd"/>
                            <w:r w:rsidRPr="004300A9">
                              <w:rPr>
                                <w:rFonts w:ascii="Futura Medium" w:hAnsi="Futura Medium" w:cs="Futura Medium"/>
                                <w:color w:val="A6A6A6" w:themeColor="background1" w:themeShade="A6"/>
                                <w:sz w:val="32"/>
                                <w:szCs w:val="32"/>
                                <w:vertAlign w:val="superscript"/>
                              </w:rPr>
                              <w:t>®</w:t>
                            </w:r>
                          </w:p>
                          <w:p w14:paraId="3B9B0614" w14:textId="77777777" w:rsidR="005911D8" w:rsidRPr="00741D7C" w:rsidRDefault="005911D8" w:rsidP="005911D8">
                            <w:pPr>
                              <w:rPr>
                                <w:rFonts w:ascii="Montserrat" w:hAnsi="Montserrat"/>
                                <w:b/>
                                <w:color w:val="A6A6A6" w:themeColor="background1" w:themeShade="A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DF244" id="Text Box 292" o:spid="_x0000_s1027" type="#_x0000_t202" style="position:absolute;margin-left:-34.6pt;margin-top:75.75pt;width:181.55pt;height:30.1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" fillcolor="white [3212]" stroked="f">
                <v:textbox>
                  <w:txbxContent>
                    <w:p w14:paraId="5E7EA55F" w14:textId="77777777" w:rsidR="005911D8" w:rsidRPr="00741D7C" w:rsidRDefault="005911D8" w:rsidP="005911D8">
                      <w:pPr>
                        <w:rPr>
                          <w:rFonts w:ascii="Futura Medium" w:hAnsi="Futura Medium" w:cs="Futura Medium"/>
                          <w:color w:val="A6A6A6" w:themeColor="background1" w:themeShade="A6"/>
                          <w:sz w:val="32"/>
                          <w:szCs w:val="32"/>
                        </w:rPr>
                      </w:pPr>
                      <w:r w:rsidRPr="00741D7C">
                        <w:rPr>
                          <w:rFonts w:ascii="Futura Medium" w:hAnsi="Futura Medium" w:cs="Futura Medium"/>
                          <w:color w:val="A6A6A6" w:themeColor="background1" w:themeShade="A6"/>
                          <w:sz w:val="32"/>
                          <w:szCs w:val="32"/>
                        </w:rPr>
                        <w:t>I</w:t>
                      </w:r>
                      <w:r>
                        <w:rPr>
                          <w:rFonts w:ascii="Futura Medium" w:hAnsi="Futura Medium" w:cs="Futura Medium"/>
                          <w:color w:val="A6A6A6" w:themeColor="background1" w:themeShade="A6"/>
                          <w:sz w:val="32"/>
                          <w:szCs w:val="32"/>
                        </w:rPr>
                        <w:t>llinois</w:t>
                      </w:r>
                      <w:r w:rsidRPr="00741D7C">
                        <w:rPr>
                          <w:rFonts w:ascii="Futura Medium" w:hAnsi="Futura Medium" w:cs="Futura Medium"/>
                          <w:color w:val="A6A6A6" w:themeColor="background1" w:themeShade="A6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utura Medium" w:hAnsi="Futura Medium" w:cs="Futura Medium"/>
                          <w:color w:val="A6A6A6" w:themeColor="background1" w:themeShade="A6"/>
                          <w:sz w:val="32"/>
                          <w:szCs w:val="32"/>
                        </w:rPr>
                        <w:t>work</w:t>
                      </w:r>
                      <w:r w:rsidRPr="00741D7C">
                        <w:rPr>
                          <w:rFonts w:ascii="Futura Medium" w:hAnsi="Futura Medium" w:cs="Futura Medium"/>
                          <w:color w:val="A6A6A6" w:themeColor="background1" w:themeShade="A6"/>
                          <w:sz w:val="32"/>
                          <w:szCs w:val="32"/>
                        </w:rPr>
                        <w:t>N</w:t>
                      </w:r>
                      <w:r>
                        <w:rPr>
                          <w:rFonts w:ascii="Futura Medium" w:hAnsi="Futura Medium" w:cs="Futura Medium"/>
                          <w:color w:val="A6A6A6" w:themeColor="background1" w:themeShade="A6"/>
                          <w:sz w:val="32"/>
                          <w:szCs w:val="32"/>
                        </w:rPr>
                        <w:t>et</w:t>
                      </w:r>
                      <w:proofErr w:type="spellEnd"/>
                      <w:r w:rsidRPr="004300A9">
                        <w:rPr>
                          <w:rFonts w:ascii="Futura Medium" w:hAnsi="Futura Medium" w:cs="Futura Medium"/>
                          <w:color w:val="A6A6A6" w:themeColor="background1" w:themeShade="A6"/>
                          <w:sz w:val="32"/>
                          <w:szCs w:val="32"/>
                          <w:vertAlign w:val="superscript"/>
                        </w:rPr>
                        <w:t>®</w:t>
                      </w:r>
                    </w:p>
                    <w:p w14:paraId="3B9B0614" w14:textId="77777777" w:rsidR="005911D8" w:rsidRPr="00741D7C" w:rsidRDefault="005911D8" w:rsidP="005911D8">
                      <w:pPr>
                        <w:rPr>
                          <w:rFonts w:ascii="Montserrat" w:hAnsi="Montserrat"/>
                          <w:b/>
                          <w:color w:val="A6A6A6" w:themeColor="background1" w:themeShade="A6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52AE" w:rsidRPr="004552AE">
        <w:rPr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6A95E7D7" wp14:editId="13EC13CD">
                <wp:simplePos x="0" y="0"/>
                <wp:positionH relativeFrom="column">
                  <wp:posOffset>-262890</wp:posOffset>
                </wp:positionH>
                <wp:positionV relativeFrom="paragraph">
                  <wp:posOffset>6830907</wp:posOffset>
                </wp:positionV>
                <wp:extent cx="3168015" cy="349250"/>
                <wp:effectExtent l="0" t="0" r="0" b="0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68015" cy="34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3BC67" w14:textId="77777777" w:rsidR="004552AE" w:rsidRPr="00B86B0E" w:rsidRDefault="004552AE" w:rsidP="004552AE">
                            <w:pPr>
                              <w:spacing w:after="0" w:line="360" w:lineRule="auto"/>
                              <w:rPr>
                                <w:rStyle w:val="IntenseEmphasis"/>
                                <w:rFonts w:ascii="Futura Medium" w:hAnsi="Futura Medium" w:cs="Futura Medium"/>
                                <w:i w:val="0"/>
                                <w:iCs w:val="0"/>
                                <w:color w:val="1A2272"/>
                                <w:sz w:val="28"/>
                                <w:szCs w:val="28"/>
                              </w:rPr>
                            </w:pPr>
                            <w:r w:rsidRPr="00B86B0E">
                              <w:rPr>
                                <w:rStyle w:val="IntenseEmphasis"/>
                                <w:rFonts w:ascii="Futura Medium" w:hAnsi="Futura Medium" w:cs="Futura Medium" w:hint="cs"/>
                                <w:i w:val="0"/>
                                <w:iCs w:val="0"/>
                                <w:color w:val="1A2272"/>
                                <w:sz w:val="28"/>
                                <w:szCs w:val="28"/>
                              </w:rPr>
                              <w:t>Organization Name Goes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5E7D7" id="Text Box 63" o:spid="_x0000_s1028" type="#_x0000_t202" style="position:absolute;margin-left:-20.7pt;margin-top:537.85pt;width:249.45pt;height:27.5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" filled="f" stroked="f">
                <v:textbox>
                  <w:txbxContent>
                    <w:p w14:paraId="0273BC67" w14:textId="77777777" w:rsidR="004552AE" w:rsidRPr="00B86B0E" w:rsidRDefault="004552AE" w:rsidP="004552AE">
                      <w:pPr>
                        <w:spacing w:after="0" w:line="360" w:lineRule="auto"/>
                        <w:rPr>
                          <w:rStyle w:val="IntenseEmphasis"/>
                          <w:rFonts w:ascii="Futura Medium" w:hAnsi="Futura Medium" w:cs="Futura Medium"/>
                          <w:i w:val="0"/>
                          <w:iCs w:val="0"/>
                          <w:color w:val="1A2272"/>
                          <w:sz w:val="28"/>
                          <w:szCs w:val="28"/>
                        </w:rPr>
                      </w:pPr>
                      <w:r w:rsidRPr="00B86B0E">
                        <w:rPr>
                          <w:rStyle w:val="IntenseEmphasis"/>
                          <w:rFonts w:ascii="Futura Medium" w:hAnsi="Futura Medium" w:cs="Futura Medium" w:hint="cs"/>
                          <w:i w:val="0"/>
                          <w:iCs w:val="0"/>
                          <w:color w:val="1A2272"/>
                          <w:sz w:val="28"/>
                          <w:szCs w:val="28"/>
                        </w:rPr>
                        <w:t>Organization Name Goes Here</w:t>
                      </w:r>
                    </w:p>
                  </w:txbxContent>
                </v:textbox>
              </v:shape>
            </w:pict>
          </mc:Fallback>
        </mc:AlternateContent>
      </w:r>
      <w:r w:rsidR="004552AE" w:rsidRPr="004552AE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62C05A24" wp14:editId="084EF98A">
                <wp:simplePos x="0" y="0"/>
                <wp:positionH relativeFrom="column">
                  <wp:posOffset>-243840</wp:posOffset>
                </wp:positionH>
                <wp:positionV relativeFrom="paragraph">
                  <wp:posOffset>7253605</wp:posOffset>
                </wp:positionV>
                <wp:extent cx="3190240" cy="281940"/>
                <wp:effectExtent l="0" t="0" r="0" b="0"/>
                <wp:wrapNone/>
                <wp:docPr id="33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9024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6C37E7" w14:textId="77777777" w:rsidR="004552AE" w:rsidRPr="00B86B0E" w:rsidRDefault="004552AE" w:rsidP="004552AE">
                            <w:pPr>
                              <w:rPr>
                                <w:rFonts w:ascii="Futura Book" w:hAnsi="Futura Book" w:cs="Futura"/>
                                <w:color w:val="FFFFFF" w:themeColor="background1"/>
                                <w:spacing w:val="10"/>
                              </w:rPr>
                            </w:pPr>
                            <w:r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pacing w:val="10"/>
                              </w:rPr>
                              <w:t xml:space="preserve">When: </w:t>
                            </w:r>
                            <w:r w:rsidRPr="00B86B0E">
                              <w:rPr>
                                <w:rFonts w:ascii="Futura Book" w:hAnsi="Futura Book" w:cs="Futura"/>
                                <w:color w:val="FFFFFF" w:themeColor="background1"/>
                                <w:spacing w:val="10"/>
                              </w:rPr>
                              <w:t>Month / Day / Time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05A24" id="_x0000_s1029" type="#_x0000_t202" style="position:absolute;margin-left:-19.2pt;margin-top:571.15pt;width:251.2pt;height:22.2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" filled="f" stroked="f">
                <v:path arrowok="t"/>
                <v:textbox>
                  <w:txbxContent>
                    <w:p w14:paraId="416C37E7" w14:textId="77777777" w:rsidR="004552AE" w:rsidRPr="00B86B0E" w:rsidRDefault="004552AE" w:rsidP="004552AE">
                      <w:pPr>
                        <w:rPr>
                          <w:rFonts w:ascii="Futura Book" w:hAnsi="Futura Book" w:cs="Futura"/>
                          <w:color w:val="FFFFFF" w:themeColor="background1"/>
                          <w:spacing w:val="10"/>
                        </w:rPr>
                      </w:pPr>
                      <w:r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pacing w:val="10"/>
                        </w:rPr>
                        <w:t xml:space="preserve">When: </w:t>
                      </w:r>
                      <w:r w:rsidRPr="00B86B0E">
                        <w:rPr>
                          <w:rFonts w:ascii="Futura Book" w:hAnsi="Futura Book" w:cs="Futura"/>
                          <w:color w:val="FFFFFF" w:themeColor="background1"/>
                          <w:spacing w:val="10"/>
                        </w:rPr>
                        <w:t>Month / Day / Time</w:t>
                      </w:r>
                    </w:p>
                  </w:txbxContent>
                </v:textbox>
              </v:shape>
            </w:pict>
          </mc:Fallback>
        </mc:AlternateContent>
      </w:r>
      <w:r w:rsidR="004552AE" w:rsidRPr="004552AE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58C7CA2B" wp14:editId="67818B0C">
                <wp:simplePos x="0" y="0"/>
                <wp:positionH relativeFrom="column">
                  <wp:posOffset>4752975</wp:posOffset>
                </wp:positionH>
                <wp:positionV relativeFrom="paragraph">
                  <wp:posOffset>7381240</wp:posOffset>
                </wp:positionV>
                <wp:extent cx="1838960" cy="706120"/>
                <wp:effectExtent l="0" t="0" r="0" b="0"/>
                <wp:wrapNone/>
                <wp:docPr id="3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38960" cy="706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C395B4" w14:textId="77777777" w:rsidR="004552AE" w:rsidRPr="00711CC9" w:rsidRDefault="004552AE" w:rsidP="004552AE">
                            <w:pPr>
                              <w:jc w:val="center"/>
                              <w:rPr>
                                <w:rFonts w:asciiTheme="minorHAnsi" w:hAnsiTheme="minorHAnsi" w:cs="Open Sans"/>
                                <w:b/>
                                <w:color w:val="1C2171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711CC9">
                              <w:rPr>
                                <w:rFonts w:asciiTheme="minorHAnsi" w:hAnsiTheme="minorHAnsi" w:cs="Open Sans"/>
                                <w:b/>
                                <w:color w:val="1C2171"/>
                                <w:spacing w:val="10"/>
                                <w:sz w:val="32"/>
                                <w:szCs w:val="32"/>
                              </w:rPr>
                              <w:t xml:space="preserve">Your LWIA </w:t>
                            </w:r>
                            <w:r w:rsidRPr="00711CC9">
                              <w:rPr>
                                <w:rFonts w:asciiTheme="minorHAnsi" w:hAnsiTheme="minorHAnsi" w:cs="Open Sans"/>
                                <w:b/>
                                <w:color w:val="1C2171"/>
                                <w:spacing w:val="10"/>
                                <w:sz w:val="32"/>
                                <w:szCs w:val="32"/>
                              </w:rPr>
                              <w:br/>
                              <w:t>Logo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7CA2B" id="_x0000_s1030" type="#_x0000_t202" style="position:absolute;margin-left:374.25pt;margin-top:581.2pt;width:144.8pt;height:55.6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" filled="f" stroked="f">
                <v:path arrowok="t"/>
                <v:textbox>
                  <w:txbxContent>
                    <w:p w14:paraId="54C395B4" w14:textId="77777777" w:rsidR="004552AE" w:rsidRPr="00711CC9" w:rsidRDefault="004552AE" w:rsidP="004552AE">
                      <w:pPr>
                        <w:jc w:val="center"/>
                        <w:rPr>
                          <w:rFonts w:asciiTheme="minorHAnsi" w:hAnsiTheme="minorHAnsi" w:cs="Open Sans"/>
                          <w:b/>
                          <w:color w:val="1C2171"/>
                          <w:spacing w:val="10"/>
                          <w:sz w:val="32"/>
                          <w:szCs w:val="32"/>
                        </w:rPr>
                      </w:pPr>
                      <w:r w:rsidRPr="00711CC9">
                        <w:rPr>
                          <w:rFonts w:asciiTheme="minorHAnsi" w:hAnsiTheme="minorHAnsi" w:cs="Open Sans"/>
                          <w:b/>
                          <w:color w:val="1C2171"/>
                          <w:spacing w:val="10"/>
                          <w:sz w:val="32"/>
                          <w:szCs w:val="32"/>
                        </w:rPr>
                        <w:t xml:space="preserve">Your LWIA </w:t>
                      </w:r>
                      <w:r w:rsidRPr="00711CC9">
                        <w:rPr>
                          <w:rFonts w:asciiTheme="minorHAnsi" w:hAnsiTheme="minorHAnsi" w:cs="Open Sans"/>
                          <w:b/>
                          <w:color w:val="1C2171"/>
                          <w:spacing w:val="10"/>
                          <w:sz w:val="32"/>
                          <w:szCs w:val="32"/>
                        </w:rPr>
                        <w:br/>
                        <w:t>Logo Here</w:t>
                      </w:r>
                    </w:p>
                  </w:txbxContent>
                </v:textbox>
              </v:shape>
            </w:pict>
          </mc:Fallback>
        </mc:AlternateContent>
      </w:r>
      <w:r w:rsidR="004552AE" w:rsidRPr="004552AE"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7807A0CD" wp14:editId="57B0D0F5">
                <wp:simplePos x="0" y="0"/>
                <wp:positionH relativeFrom="column">
                  <wp:posOffset>-178435</wp:posOffset>
                </wp:positionH>
                <wp:positionV relativeFrom="paragraph">
                  <wp:posOffset>7564120</wp:posOffset>
                </wp:positionV>
                <wp:extent cx="1339850" cy="608330"/>
                <wp:effectExtent l="0" t="0" r="0" b="0"/>
                <wp:wrapNone/>
                <wp:docPr id="2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39850" cy="60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2F1FDE" w14:textId="77777777" w:rsidR="004552AE" w:rsidRPr="00B86B0E" w:rsidRDefault="004552AE" w:rsidP="004552AE">
                            <w:pPr>
                              <w:spacing w:line="288" w:lineRule="auto"/>
                              <w:rPr>
                                <w:rFonts w:ascii="Futura Book" w:hAnsi="Futura Book" w:cs="Open Sans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86B0E">
                              <w:rPr>
                                <w:rFonts w:ascii="Futura Book" w:hAnsi="Futura Book" w:cs="Open Sans"/>
                                <w:color w:val="FFFFFF" w:themeColor="background1"/>
                                <w:sz w:val="16"/>
                                <w:szCs w:val="16"/>
                              </w:rPr>
                              <w:t>Register Here: 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7A0CD" id="_x0000_s1031" type="#_x0000_t202" style="position:absolute;margin-left:-14.05pt;margin-top:595.6pt;width:105.5pt;height:47.9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" filled="f" stroked="f">
                <v:path arrowok="t"/>
                <v:textbox>
                  <w:txbxContent>
                    <w:p w14:paraId="662F1FDE" w14:textId="77777777" w:rsidR="004552AE" w:rsidRPr="00B86B0E" w:rsidRDefault="004552AE" w:rsidP="004552AE">
                      <w:pPr>
                        <w:spacing w:line="288" w:lineRule="auto"/>
                        <w:rPr>
                          <w:rFonts w:ascii="Futura Book" w:hAnsi="Futura Book" w:cs="Open Sans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86B0E">
                        <w:rPr>
                          <w:rFonts w:ascii="Futura Book" w:hAnsi="Futura Book" w:cs="Open Sans"/>
                          <w:color w:val="FFFFFF" w:themeColor="background1"/>
                          <w:sz w:val="16"/>
                          <w:szCs w:val="16"/>
                        </w:rPr>
                        <w:t>Register Here: Link</w:t>
                      </w:r>
                    </w:p>
                  </w:txbxContent>
                </v:textbox>
              </v:shape>
            </w:pict>
          </mc:Fallback>
        </mc:AlternateContent>
      </w:r>
      <w:r w:rsidR="004552AE" w:rsidRPr="004552AE">
        <w:rPr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354D23D7" wp14:editId="6B64CAF7">
                <wp:simplePos x="0" y="0"/>
                <wp:positionH relativeFrom="column">
                  <wp:posOffset>1425575</wp:posOffset>
                </wp:positionH>
                <wp:positionV relativeFrom="paragraph">
                  <wp:posOffset>7586345</wp:posOffset>
                </wp:positionV>
                <wp:extent cx="0" cy="431165"/>
                <wp:effectExtent l="0" t="0" r="12700" b="13335"/>
                <wp:wrapNone/>
                <wp:docPr id="26" name="AutoShap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431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382BD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03" o:spid="_x0000_s1026" type="#_x0000_t32" style="position:absolute;margin-left:112.25pt;margin-top:597.35pt;width:0;height:33.9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" strokecolor="white [3212]">
                <o:lock v:ext="edit" shapetype="f"/>
              </v:shape>
            </w:pict>
          </mc:Fallback>
        </mc:AlternateContent>
      </w:r>
      <w:r w:rsidR="004552AE" w:rsidRPr="004552AE">
        <w:rPr>
          <w:noProof/>
        </w:rPr>
        <w:drawing>
          <wp:anchor distT="0" distB="0" distL="114300" distR="114300" simplePos="0" relativeHeight="251781632" behindDoc="0" locked="0" layoutInCell="1" allowOverlap="1" wp14:anchorId="14CB5A19" wp14:editId="584C2801">
            <wp:simplePos x="0" y="0"/>
            <wp:positionH relativeFrom="column">
              <wp:posOffset>3080809</wp:posOffset>
            </wp:positionH>
            <wp:positionV relativeFrom="paragraph">
              <wp:posOffset>7454900</wp:posOffset>
            </wp:positionV>
            <wp:extent cx="1663700" cy="474980"/>
            <wp:effectExtent l="0" t="0" r="0" b="0"/>
            <wp:wrapNone/>
            <wp:docPr id="37" name="Picture 3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CEO-Employment and Training-Pritzker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A9E">
        <w:br w:type="page"/>
      </w:r>
    </w:p>
    <w:p w14:paraId="7B44BFA3" w14:textId="64677835" w:rsidR="001C57EB" w:rsidRPr="00506597" w:rsidRDefault="00ED3126">
      <w:r w:rsidRPr="00F7524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7478C579" wp14:editId="18AD540C">
                <wp:simplePos x="0" y="0"/>
                <wp:positionH relativeFrom="column">
                  <wp:posOffset>3113405</wp:posOffset>
                </wp:positionH>
                <wp:positionV relativeFrom="paragraph">
                  <wp:posOffset>2309640</wp:posOffset>
                </wp:positionV>
                <wp:extent cx="3111500" cy="611505"/>
                <wp:effectExtent l="0" t="0" r="0" b="0"/>
                <wp:wrapNone/>
                <wp:docPr id="5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11500" cy="611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3139E1" w14:textId="4C7E06C2" w:rsidR="00F7524B" w:rsidRPr="00564492" w:rsidRDefault="00F7524B" w:rsidP="00B40A11">
                            <w:pPr>
                              <w:spacing w:line="288" w:lineRule="auto"/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>Fusce</w:t>
                            </w:r>
                            <w:proofErr w:type="spellEnd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>aliquet</w:t>
                            </w:r>
                            <w:proofErr w:type="spellEnd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>dapibus</w:t>
                            </w:r>
                            <w:proofErr w:type="spellEnd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>urna</w:t>
                            </w:r>
                            <w:proofErr w:type="spellEnd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 xml:space="preserve"> vitae </w:t>
                            </w:r>
                            <w:proofErr w:type="spellStart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>tempor</w:t>
                            </w:r>
                            <w:proofErr w:type="spellEnd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 xml:space="preserve">. Donec </w:t>
                            </w:r>
                            <w:proofErr w:type="spellStart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>felis</w:t>
                            </w:r>
                            <w:proofErr w:type="spellEnd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>nulla</w:t>
                            </w:r>
                            <w:proofErr w:type="spellEnd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>luctus</w:t>
                            </w:r>
                            <w:proofErr w:type="spellEnd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 xml:space="preserve"> ac </w:t>
                            </w:r>
                            <w:proofErr w:type="spellStart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>sodales</w:t>
                            </w:r>
                            <w:proofErr w:type="spellEnd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>eu</w:t>
                            </w:r>
                            <w:proofErr w:type="spellEnd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>sagittis</w:t>
                            </w:r>
                            <w:proofErr w:type="spellEnd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 xml:space="preserve"> non </w:t>
                            </w:r>
                            <w:proofErr w:type="spellStart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>purus</w:t>
                            </w:r>
                            <w:proofErr w:type="spellEnd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4F8646E0" w14:textId="77777777" w:rsidR="00F7524B" w:rsidRPr="00564492" w:rsidRDefault="00F7524B" w:rsidP="00B40A11">
                            <w:pPr>
                              <w:spacing w:line="240" w:lineRule="auto"/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78C579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245.15pt;margin-top:181.85pt;width:245pt;height:48.1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" filled="f" stroked="f">
                <v:path arrowok="t"/>
                <v:textbox>
                  <w:txbxContent>
                    <w:p w14:paraId="643139E1" w14:textId="4C7E06C2" w:rsidR="00F7524B" w:rsidRPr="00564492" w:rsidRDefault="00F7524B" w:rsidP="00B40A11">
                      <w:pPr>
                        <w:spacing w:line="288" w:lineRule="auto"/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</w:pPr>
                      <w:proofErr w:type="spellStart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>Fusce</w:t>
                      </w:r>
                      <w:proofErr w:type="spellEnd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>aliquet</w:t>
                      </w:r>
                      <w:proofErr w:type="spellEnd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>dapibus</w:t>
                      </w:r>
                      <w:proofErr w:type="spellEnd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>urna</w:t>
                      </w:r>
                      <w:proofErr w:type="spellEnd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 xml:space="preserve"> vitae </w:t>
                      </w:r>
                      <w:proofErr w:type="spellStart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>tempor</w:t>
                      </w:r>
                      <w:proofErr w:type="spellEnd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 xml:space="preserve">. Donec </w:t>
                      </w:r>
                      <w:proofErr w:type="spellStart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>felis</w:t>
                      </w:r>
                      <w:proofErr w:type="spellEnd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>nulla</w:t>
                      </w:r>
                      <w:proofErr w:type="spellEnd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>luctus</w:t>
                      </w:r>
                      <w:proofErr w:type="spellEnd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 xml:space="preserve"> ac </w:t>
                      </w:r>
                      <w:proofErr w:type="spellStart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>sodales</w:t>
                      </w:r>
                      <w:proofErr w:type="spellEnd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>eu</w:t>
                      </w:r>
                      <w:proofErr w:type="spellEnd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>sagittis</w:t>
                      </w:r>
                      <w:proofErr w:type="spellEnd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 xml:space="preserve"> non </w:t>
                      </w:r>
                      <w:proofErr w:type="spellStart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>purus</w:t>
                      </w:r>
                      <w:proofErr w:type="spellEnd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4F8646E0" w14:textId="77777777" w:rsidR="00F7524B" w:rsidRPr="00564492" w:rsidRDefault="00F7524B" w:rsidP="00B40A11">
                      <w:pPr>
                        <w:spacing w:line="240" w:lineRule="auto"/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52AE"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7CA78DAB" wp14:editId="42F2DB1F">
                <wp:simplePos x="0" y="0"/>
                <wp:positionH relativeFrom="column">
                  <wp:posOffset>-690245</wp:posOffset>
                </wp:positionH>
                <wp:positionV relativeFrom="paragraph">
                  <wp:posOffset>7695777</wp:posOffset>
                </wp:positionV>
                <wp:extent cx="2451100" cy="708025"/>
                <wp:effectExtent l="0" t="0" r="0" b="0"/>
                <wp:wrapNone/>
                <wp:docPr id="256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51100" cy="708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20318" w14:textId="77777777" w:rsidR="00C74703" w:rsidRPr="00564492" w:rsidRDefault="00C74703" w:rsidP="00C74703">
                            <w:pPr>
                              <w:spacing w:after="0" w:line="360" w:lineRule="auto"/>
                              <w:rPr>
                                <w:rFonts w:ascii="Futura Book" w:hAnsi="Futura Book" w:cs="Futura Medium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564492">
                              <w:rPr>
                                <w:rFonts w:ascii="Futura Medium" w:hAnsi="Futura Medium" w:cs="Futura Medium" w:hint="cs"/>
                                <w:color w:val="FFFFFF" w:themeColor="background1"/>
                                <w:sz w:val="40"/>
                                <w:szCs w:val="40"/>
                              </w:rPr>
                              <w:t>illinoisworknet.com</w:t>
                            </w:r>
                          </w:p>
                          <w:p w14:paraId="08CDB71E" w14:textId="77777777" w:rsidR="00C74703" w:rsidRPr="00564492" w:rsidRDefault="00C74703" w:rsidP="00C74703">
                            <w:pPr>
                              <w:spacing w:after="0" w:line="360" w:lineRule="auto"/>
                              <w:rPr>
                                <w:rFonts w:ascii="Futura Medium" w:hAnsi="Futura Medium" w:cs="Futura Medium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78DAB" id="Text Box 256" o:spid="_x0000_s1032" type="#_x0000_t202" style="position:absolute;margin-left:-54.35pt;margin-top:605.95pt;width:193pt;height:55.7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" filled="f" stroked="f">
                <v:textbox>
                  <w:txbxContent>
                    <w:p w14:paraId="79D20318" w14:textId="77777777" w:rsidR="00C74703" w:rsidRPr="00564492" w:rsidRDefault="00C74703" w:rsidP="00C74703">
                      <w:pPr>
                        <w:spacing w:after="0" w:line="360" w:lineRule="auto"/>
                        <w:rPr>
                          <w:rFonts w:ascii="Futura Book" w:hAnsi="Futura Book" w:cs="Futura Medium"/>
                          <w:color w:val="FFFFFF" w:themeColor="background1"/>
                          <w:sz w:val="40"/>
                          <w:szCs w:val="40"/>
                        </w:rPr>
                      </w:pPr>
                      <w:r w:rsidRPr="00564492">
                        <w:rPr>
                          <w:rFonts w:ascii="Futura Medium" w:hAnsi="Futura Medium" w:cs="Futura Medium" w:hint="cs"/>
                          <w:color w:val="FFFFFF" w:themeColor="background1"/>
                          <w:sz w:val="40"/>
                          <w:szCs w:val="40"/>
                        </w:rPr>
                        <w:t>illinoisworknet.com</w:t>
                      </w:r>
                    </w:p>
                    <w:p w14:paraId="08CDB71E" w14:textId="77777777" w:rsidR="00C74703" w:rsidRPr="00564492" w:rsidRDefault="00C74703" w:rsidP="00C74703">
                      <w:pPr>
                        <w:spacing w:after="0" w:line="360" w:lineRule="auto"/>
                        <w:rPr>
                          <w:rFonts w:ascii="Futura Medium" w:hAnsi="Futura Medium" w:cs="Futura Medium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4492" w:rsidRPr="00953F8F"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79CD13CB" wp14:editId="4B7D434A">
                <wp:simplePos x="0" y="0"/>
                <wp:positionH relativeFrom="page">
                  <wp:posOffset>3060700</wp:posOffset>
                </wp:positionH>
                <wp:positionV relativeFrom="page">
                  <wp:posOffset>4381500</wp:posOffset>
                </wp:positionV>
                <wp:extent cx="2870200" cy="1676400"/>
                <wp:effectExtent l="0" t="0" r="0" b="0"/>
                <wp:wrapNone/>
                <wp:docPr id="25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70200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B37E8B" w14:textId="77777777" w:rsidR="00564492" w:rsidRPr="00564492" w:rsidRDefault="00223F3D" w:rsidP="00564492">
                            <w:pPr>
                              <w:spacing w:before="120" w:after="120" w:line="294" w:lineRule="exact"/>
                              <w:ind w:left="14"/>
                              <w:rPr>
                                <w:rFonts w:ascii="Futura Medium" w:hAnsi="Futura Medium" w:cs="Futura Medium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Dolor sit </w:t>
                            </w:r>
                            <w:proofErr w:type="spellStart"/>
                            <w:r>
                              <w:rPr>
                                <w:rFonts w:ascii="Futura Medium" w:hAnsi="Futura Medium" w:cs="Futura Medium"/>
                                <w:color w:val="FFFFFF" w:themeColor="background1"/>
                                <w:sz w:val="40"/>
                                <w:szCs w:val="40"/>
                              </w:rPr>
                              <w:t>amet</w:t>
                            </w:r>
                            <w:proofErr w:type="spellEnd"/>
                          </w:p>
                          <w:p w14:paraId="6E0A8890" w14:textId="77777777" w:rsidR="00564492" w:rsidRPr="00564492" w:rsidRDefault="00223F3D" w:rsidP="00564492">
                            <w:pPr>
                              <w:spacing w:before="5" w:line="240" w:lineRule="auto"/>
                              <w:ind w:left="20" w:right="-2"/>
                              <w:rPr>
                                <w:rFonts w:ascii="Futura Condensed Light" w:hAnsi="Futura Condensed Ligh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utura Condensed Light" w:hAnsi="Futura Condensed Ligh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Futura Condensed Light" w:hAnsi="Futura Condensed Light"/>
                                <w:color w:val="FFFFFF" w:themeColor="background1"/>
                                <w:sz w:val="28"/>
                                <w:szCs w:val="28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Futura Condensed Light" w:hAnsi="Futura Condensed Ligh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utura Condensed Light" w:hAnsi="Futura Condensed Light"/>
                                <w:color w:val="FFFFFF" w:themeColor="background1"/>
                                <w:sz w:val="28"/>
                                <w:szCs w:val="28"/>
                              </w:rPr>
                              <w:t>consecutor</w:t>
                            </w:r>
                            <w:proofErr w:type="spellEnd"/>
                            <w:r>
                              <w:rPr>
                                <w:rFonts w:ascii="Futura Condensed Light" w:hAnsi="Futura Condensed Ligh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do sed </w:t>
                            </w:r>
                            <w:proofErr w:type="spellStart"/>
                            <w:r>
                              <w:rPr>
                                <w:rFonts w:ascii="Futura Condensed Light" w:hAnsi="Futura Condensed Light"/>
                                <w:color w:val="FFFFFF" w:themeColor="background1"/>
                                <w:sz w:val="28"/>
                                <w:szCs w:val="28"/>
                              </w:rPr>
                              <w:t>viate</w:t>
                            </w:r>
                            <w:proofErr w:type="spellEnd"/>
                            <w:r>
                              <w:rPr>
                                <w:rFonts w:ascii="Futura Condensed Light" w:hAnsi="Futura Condensed Ligh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utura Condensed Light" w:hAnsi="Futura Condensed Light"/>
                                <w:color w:val="FFFFFF" w:themeColor="background1"/>
                                <w:sz w:val="28"/>
                                <w:szCs w:val="28"/>
                              </w:rPr>
                              <w:t>celis</w:t>
                            </w:r>
                            <w:proofErr w:type="spellEnd"/>
                            <w:r>
                              <w:rPr>
                                <w:rFonts w:ascii="Futura Condensed Light" w:hAnsi="Futura Condensed Ligh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utura Condensed Light" w:hAnsi="Futura Condensed Light"/>
                                <w:color w:val="FFFFFF" w:themeColor="background1"/>
                                <w:sz w:val="28"/>
                                <w:szCs w:val="28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Futura Condensed Light" w:hAnsi="Futura Condensed Light"/>
                                <w:color w:val="FFFFFF" w:themeColor="background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525F5FF" w14:textId="77777777" w:rsidR="00564492" w:rsidRPr="00953F8F" w:rsidRDefault="00223F3D" w:rsidP="00564492">
                            <w:pPr>
                              <w:spacing w:before="5" w:line="204" w:lineRule="auto"/>
                              <w:ind w:left="20" w:right="-2"/>
                              <w:rPr>
                                <w:rFonts w:ascii="Futura Condensed Light" w:hAnsi="Futura Condensed Light"/>
                                <w:color w:val="0D0D0D" w:themeColor="text1" w:themeTint="F2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Futura Condensed Light" w:hAnsi="Futura Condensed Light"/>
                                <w:color w:val="FFFFFF" w:themeColor="background1"/>
                                <w:sz w:val="28"/>
                                <w:szCs w:val="28"/>
                              </w:rPr>
                              <w:t>Fusce</w:t>
                            </w:r>
                            <w:proofErr w:type="spellEnd"/>
                            <w:r>
                              <w:rPr>
                                <w:rFonts w:ascii="Futura Condensed Light" w:hAnsi="Futura Condensed Ligh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utura Condensed Light" w:hAnsi="Futura Condensed Light"/>
                                <w:color w:val="FFFFFF" w:themeColor="background1"/>
                                <w:sz w:val="28"/>
                                <w:szCs w:val="28"/>
                              </w:rPr>
                              <w:t>dolphius</w:t>
                            </w:r>
                            <w:proofErr w:type="spellEnd"/>
                            <w:r>
                              <w:rPr>
                                <w:rFonts w:ascii="Futura Condensed Light" w:hAnsi="Futura Condensed Ligh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utura Condensed Light" w:hAnsi="Futura Condensed Light"/>
                                <w:color w:val="FFFFFF" w:themeColor="background1"/>
                                <w:sz w:val="28"/>
                                <w:szCs w:val="28"/>
                              </w:rPr>
                              <w:t>vitate</w:t>
                            </w:r>
                            <w:proofErr w:type="spellEnd"/>
                            <w:r>
                              <w:rPr>
                                <w:rFonts w:ascii="Futura Condensed Light" w:hAnsi="Futura Condensed Ligh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utura Condensed Light" w:hAnsi="Futura Condensed Light"/>
                                <w:color w:val="FFFFFF" w:themeColor="background1"/>
                                <w:sz w:val="28"/>
                                <w:szCs w:val="28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Futura Condensed Light" w:hAnsi="Futura Condensed Ligh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utura Condensed Light" w:hAnsi="Futura Condensed Light"/>
                                <w:color w:val="FFFFFF" w:themeColor="background1"/>
                                <w:sz w:val="28"/>
                                <w:szCs w:val="28"/>
                              </w:rPr>
                              <w:t>donec</w:t>
                            </w:r>
                            <w:proofErr w:type="spellEnd"/>
                            <w:r>
                              <w:rPr>
                                <w:rFonts w:ascii="Futura Condensed Light" w:hAnsi="Futura Condensed Ligh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utura Condensed Light" w:hAnsi="Futura Condensed Light"/>
                                <w:color w:val="FFFFFF" w:themeColor="background1"/>
                                <w:sz w:val="28"/>
                                <w:szCs w:val="28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Futura Condensed Light" w:hAnsi="Futura Condensed Ligh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non </w:t>
                            </w:r>
                            <w:proofErr w:type="spellStart"/>
                            <w:r>
                              <w:rPr>
                                <w:rFonts w:ascii="Futura Condensed Light" w:hAnsi="Futura Condensed Light"/>
                                <w:color w:val="FFFFFF" w:themeColor="background1"/>
                                <w:sz w:val="28"/>
                                <w:szCs w:val="28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Futura Condensed Light" w:hAnsi="Futura Condensed Ligh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utura Condensed Light" w:hAnsi="Futura Condensed Light"/>
                                <w:color w:val="FFFFFF" w:themeColor="background1"/>
                                <w:sz w:val="28"/>
                                <w:szCs w:val="28"/>
                              </w:rPr>
                              <w:t>puru</w:t>
                            </w:r>
                            <w:proofErr w:type="spellEnd"/>
                            <w:r>
                              <w:rPr>
                                <w:rFonts w:ascii="Futura Condensed Light" w:hAnsi="Futura Condensed Ligh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utura Condensed Light" w:hAnsi="Futura Condensed Light"/>
                                <w:color w:val="FFFFFF" w:themeColor="background1"/>
                                <w:sz w:val="28"/>
                                <w:szCs w:val="28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Futura Condensed Light" w:hAnsi="Futura Condensed Ligh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utura Condensed Light" w:hAnsi="Futura Condensed Light"/>
                                <w:color w:val="FFFFFF" w:themeColor="background1"/>
                                <w:sz w:val="28"/>
                                <w:szCs w:val="28"/>
                              </w:rPr>
                              <w:t>leo</w:t>
                            </w:r>
                            <w:proofErr w:type="spellEnd"/>
                            <w:r>
                              <w:rPr>
                                <w:rFonts w:ascii="Futura Condensed Light" w:hAnsi="Futura Condensed Ligh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ipsum.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D13CB" id="Text Box 19" o:spid="_x0000_s1033" type="#_x0000_t202" style="position:absolute;margin-left:241pt;margin-top:345pt;width:226pt;height:132pt;z-index:2517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" filled="f" stroked="f">
                <v:path arrowok="t"/>
                <v:textbox inset="0,0,0,0">
                  <w:txbxContent>
                    <w:p w14:paraId="51B37E8B" w14:textId="77777777" w:rsidR="00564492" w:rsidRPr="00564492" w:rsidRDefault="00223F3D" w:rsidP="00564492">
                      <w:pPr>
                        <w:spacing w:before="120" w:after="120" w:line="294" w:lineRule="exact"/>
                        <w:ind w:left="14"/>
                        <w:rPr>
                          <w:rFonts w:ascii="Futura Medium" w:hAnsi="Futura Medium" w:cs="Futura Medium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Futura Medium" w:hAnsi="Futura Medium" w:cs="Futura Medium"/>
                          <w:color w:val="FFFFFF" w:themeColor="background1"/>
                          <w:sz w:val="40"/>
                          <w:szCs w:val="40"/>
                        </w:rPr>
                        <w:t xml:space="preserve">Dolor sit </w:t>
                      </w:r>
                      <w:proofErr w:type="spellStart"/>
                      <w:r>
                        <w:rPr>
                          <w:rFonts w:ascii="Futura Medium" w:hAnsi="Futura Medium" w:cs="Futura Medium"/>
                          <w:color w:val="FFFFFF" w:themeColor="background1"/>
                          <w:sz w:val="40"/>
                          <w:szCs w:val="40"/>
                        </w:rPr>
                        <w:t>amet</w:t>
                      </w:r>
                      <w:proofErr w:type="spellEnd"/>
                    </w:p>
                    <w:p w14:paraId="6E0A8890" w14:textId="77777777" w:rsidR="00564492" w:rsidRPr="00564492" w:rsidRDefault="00223F3D" w:rsidP="00564492">
                      <w:pPr>
                        <w:spacing w:before="5" w:line="240" w:lineRule="auto"/>
                        <w:ind w:left="20" w:right="-2"/>
                        <w:rPr>
                          <w:rFonts w:ascii="Futura Condensed Light" w:hAnsi="Futura Condensed Light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Futura Condensed Light" w:hAnsi="Futura Condensed Light"/>
                          <w:color w:val="FFFFFF" w:themeColor="background1"/>
                          <w:sz w:val="28"/>
                          <w:szCs w:val="28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rFonts w:ascii="Futura Condensed Light" w:hAnsi="Futura Condensed Light"/>
                          <w:color w:val="FFFFFF" w:themeColor="background1"/>
                          <w:sz w:val="28"/>
                          <w:szCs w:val="28"/>
                        </w:rPr>
                        <w:t>amet</w:t>
                      </w:r>
                      <w:proofErr w:type="spellEnd"/>
                      <w:r>
                        <w:rPr>
                          <w:rFonts w:ascii="Futura Condensed Light" w:hAnsi="Futura Condensed Light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utura Condensed Light" w:hAnsi="Futura Condensed Light"/>
                          <w:color w:val="FFFFFF" w:themeColor="background1"/>
                          <w:sz w:val="28"/>
                          <w:szCs w:val="28"/>
                        </w:rPr>
                        <w:t>consecutor</w:t>
                      </w:r>
                      <w:proofErr w:type="spellEnd"/>
                      <w:r>
                        <w:rPr>
                          <w:rFonts w:ascii="Futura Condensed Light" w:hAnsi="Futura Condensed Light"/>
                          <w:color w:val="FFFFFF" w:themeColor="background1"/>
                          <w:sz w:val="28"/>
                          <w:szCs w:val="28"/>
                        </w:rPr>
                        <w:t xml:space="preserve"> do sed </w:t>
                      </w:r>
                      <w:proofErr w:type="spellStart"/>
                      <w:r>
                        <w:rPr>
                          <w:rFonts w:ascii="Futura Condensed Light" w:hAnsi="Futura Condensed Light"/>
                          <w:color w:val="FFFFFF" w:themeColor="background1"/>
                          <w:sz w:val="28"/>
                          <w:szCs w:val="28"/>
                        </w:rPr>
                        <w:t>viate</w:t>
                      </w:r>
                      <w:proofErr w:type="spellEnd"/>
                      <w:r>
                        <w:rPr>
                          <w:rFonts w:ascii="Futura Condensed Light" w:hAnsi="Futura Condensed Light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utura Condensed Light" w:hAnsi="Futura Condensed Light"/>
                          <w:color w:val="FFFFFF" w:themeColor="background1"/>
                          <w:sz w:val="28"/>
                          <w:szCs w:val="28"/>
                        </w:rPr>
                        <w:t>celis</w:t>
                      </w:r>
                      <w:proofErr w:type="spellEnd"/>
                      <w:r>
                        <w:rPr>
                          <w:rFonts w:ascii="Futura Condensed Light" w:hAnsi="Futura Condensed Light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utura Condensed Light" w:hAnsi="Futura Condensed Light"/>
                          <w:color w:val="FFFFFF" w:themeColor="background1"/>
                          <w:sz w:val="28"/>
                          <w:szCs w:val="28"/>
                        </w:rPr>
                        <w:t>nulla</w:t>
                      </w:r>
                      <w:proofErr w:type="spellEnd"/>
                      <w:r>
                        <w:rPr>
                          <w:rFonts w:ascii="Futura Condensed Light" w:hAnsi="Futura Condensed Light"/>
                          <w:color w:val="FFFFFF" w:themeColor="background1"/>
                          <w:sz w:val="28"/>
                          <w:szCs w:val="28"/>
                        </w:rPr>
                        <w:t>.</w:t>
                      </w:r>
                    </w:p>
                    <w:p w14:paraId="2525F5FF" w14:textId="77777777" w:rsidR="00564492" w:rsidRPr="00953F8F" w:rsidRDefault="00223F3D" w:rsidP="00564492">
                      <w:pPr>
                        <w:spacing w:before="5" w:line="204" w:lineRule="auto"/>
                        <w:ind w:left="20" w:right="-2"/>
                        <w:rPr>
                          <w:rFonts w:ascii="Futura Condensed Light" w:hAnsi="Futura Condensed Light"/>
                          <w:color w:val="0D0D0D" w:themeColor="text1" w:themeTint="F2"/>
                          <w:sz w:val="24"/>
                        </w:rPr>
                      </w:pPr>
                      <w:proofErr w:type="spellStart"/>
                      <w:r>
                        <w:rPr>
                          <w:rFonts w:ascii="Futura Condensed Light" w:hAnsi="Futura Condensed Light"/>
                          <w:color w:val="FFFFFF" w:themeColor="background1"/>
                          <w:sz w:val="28"/>
                          <w:szCs w:val="28"/>
                        </w:rPr>
                        <w:t>Fusce</w:t>
                      </w:r>
                      <w:proofErr w:type="spellEnd"/>
                      <w:r>
                        <w:rPr>
                          <w:rFonts w:ascii="Futura Condensed Light" w:hAnsi="Futura Condensed Light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utura Condensed Light" w:hAnsi="Futura Condensed Light"/>
                          <w:color w:val="FFFFFF" w:themeColor="background1"/>
                          <w:sz w:val="28"/>
                          <w:szCs w:val="28"/>
                        </w:rPr>
                        <w:t>dolphius</w:t>
                      </w:r>
                      <w:proofErr w:type="spellEnd"/>
                      <w:r>
                        <w:rPr>
                          <w:rFonts w:ascii="Futura Condensed Light" w:hAnsi="Futura Condensed Light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utura Condensed Light" w:hAnsi="Futura Condensed Light"/>
                          <w:color w:val="FFFFFF" w:themeColor="background1"/>
                          <w:sz w:val="28"/>
                          <w:szCs w:val="28"/>
                        </w:rPr>
                        <w:t>vitate</w:t>
                      </w:r>
                      <w:proofErr w:type="spellEnd"/>
                      <w:r>
                        <w:rPr>
                          <w:rFonts w:ascii="Futura Condensed Light" w:hAnsi="Futura Condensed Light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utura Condensed Light" w:hAnsi="Futura Condensed Light"/>
                          <w:color w:val="FFFFFF" w:themeColor="background1"/>
                          <w:sz w:val="28"/>
                          <w:szCs w:val="28"/>
                        </w:rPr>
                        <w:t>tempor</w:t>
                      </w:r>
                      <w:proofErr w:type="spellEnd"/>
                      <w:r>
                        <w:rPr>
                          <w:rFonts w:ascii="Futura Condensed Light" w:hAnsi="Futura Condensed Light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utura Condensed Light" w:hAnsi="Futura Condensed Light"/>
                          <w:color w:val="FFFFFF" w:themeColor="background1"/>
                          <w:sz w:val="28"/>
                          <w:szCs w:val="28"/>
                        </w:rPr>
                        <w:t>donec</w:t>
                      </w:r>
                      <w:proofErr w:type="spellEnd"/>
                      <w:r>
                        <w:rPr>
                          <w:rFonts w:ascii="Futura Condensed Light" w:hAnsi="Futura Condensed Light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utura Condensed Light" w:hAnsi="Futura Condensed Light"/>
                          <w:color w:val="FFFFFF" w:themeColor="background1"/>
                          <w:sz w:val="28"/>
                          <w:szCs w:val="28"/>
                        </w:rPr>
                        <w:t>nulla</w:t>
                      </w:r>
                      <w:proofErr w:type="spellEnd"/>
                      <w:r>
                        <w:rPr>
                          <w:rFonts w:ascii="Futura Condensed Light" w:hAnsi="Futura Condensed Light"/>
                          <w:color w:val="FFFFFF" w:themeColor="background1"/>
                          <w:sz w:val="28"/>
                          <w:szCs w:val="28"/>
                        </w:rPr>
                        <w:t xml:space="preserve"> non </w:t>
                      </w:r>
                      <w:proofErr w:type="spellStart"/>
                      <w:r>
                        <w:rPr>
                          <w:rFonts w:ascii="Futura Condensed Light" w:hAnsi="Futura Condensed Light"/>
                          <w:color w:val="FFFFFF" w:themeColor="background1"/>
                          <w:sz w:val="28"/>
                          <w:szCs w:val="28"/>
                        </w:rPr>
                        <w:t>eu</w:t>
                      </w:r>
                      <w:proofErr w:type="spellEnd"/>
                      <w:r>
                        <w:rPr>
                          <w:rFonts w:ascii="Futura Condensed Light" w:hAnsi="Futura Condensed Light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utura Condensed Light" w:hAnsi="Futura Condensed Light"/>
                          <w:color w:val="FFFFFF" w:themeColor="background1"/>
                          <w:sz w:val="28"/>
                          <w:szCs w:val="28"/>
                        </w:rPr>
                        <w:t>puru</w:t>
                      </w:r>
                      <w:proofErr w:type="spellEnd"/>
                      <w:r>
                        <w:rPr>
                          <w:rFonts w:ascii="Futura Condensed Light" w:hAnsi="Futura Condensed Light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utura Condensed Light" w:hAnsi="Futura Condensed Light"/>
                          <w:color w:val="FFFFFF" w:themeColor="background1"/>
                          <w:sz w:val="28"/>
                          <w:szCs w:val="28"/>
                        </w:rPr>
                        <w:t>consequat</w:t>
                      </w:r>
                      <w:proofErr w:type="spellEnd"/>
                      <w:r>
                        <w:rPr>
                          <w:rFonts w:ascii="Futura Condensed Light" w:hAnsi="Futura Condensed Light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utura Condensed Light" w:hAnsi="Futura Condensed Light"/>
                          <w:color w:val="FFFFFF" w:themeColor="background1"/>
                          <w:sz w:val="28"/>
                          <w:szCs w:val="28"/>
                        </w:rPr>
                        <w:t>leo</w:t>
                      </w:r>
                      <w:proofErr w:type="spellEnd"/>
                      <w:r>
                        <w:rPr>
                          <w:rFonts w:ascii="Futura Condensed Light" w:hAnsi="Futura Condensed Light"/>
                          <w:color w:val="FFFFFF" w:themeColor="background1"/>
                          <w:sz w:val="28"/>
                          <w:szCs w:val="28"/>
                        </w:rPr>
                        <w:t xml:space="preserve"> ipsum.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64492">
        <w:rPr>
          <w:noProof/>
        </w:rPr>
        <mc:AlternateContent>
          <mc:Choice Requires="wps">
            <w:drawing>
              <wp:anchor distT="0" distB="0" distL="114300" distR="114300" simplePos="0" relativeHeight="251649532" behindDoc="0" locked="0" layoutInCell="1" allowOverlap="1" wp14:anchorId="1F8B4121" wp14:editId="3C4E6143">
                <wp:simplePos x="0" y="0"/>
                <wp:positionH relativeFrom="column">
                  <wp:posOffset>-1016000</wp:posOffset>
                </wp:positionH>
                <wp:positionV relativeFrom="paragraph">
                  <wp:posOffset>7683500</wp:posOffset>
                </wp:positionV>
                <wp:extent cx="2781300" cy="469900"/>
                <wp:effectExtent l="0" t="0" r="0" b="0"/>
                <wp:wrapNone/>
                <wp:docPr id="257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81300" cy="469900"/>
                        </a:xfrm>
                        <a:prstGeom prst="rect">
                          <a:avLst/>
                        </a:prstGeom>
                        <a:solidFill>
                          <a:srgbClr val="B44B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34A4B5" id="Rectangle 257" o:spid="_x0000_s1026" style="position:absolute;margin-left:-80pt;margin-top:605pt;width:219pt;height:37pt;z-index:2516495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" fillcolor="#b44b00" stroked="f"/>
            </w:pict>
          </mc:Fallback>
        </mc:AlternateContent>
      </w:r>
      <w:r w:rsidR="000E067E" w:rsidRPr="00F7524B"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25F60BC0" wp14:editId="6B2D985E">
                <wp:simplePos x="0" y="0"/>
                <wp:positionH relativeFrom="column">
                  <wp:posOffset>1612900</wp:posOffset>
                </wp:positionH>
                <wp:positionV relativeFrom="paragraph">
                  <wp:posOffset>3124200</wp:posOffset>
                </wp:positionV>
                <wp:extent cx="5252720" cy="2334260"/>
                <wp:effectExtent l="0" t="0" r="5080" b="2540"/>
                <wp:wrapNone/>
                <wp:docPr id="39" name="Rectangl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52720" cy="2334260"/>
                        </a:xfrm>
                        <a:prstGeom prst="rect">
                          <a:avLst/>
                        </a:prstGeom>
                        <a:solidFill>
                          <a:srgbClr val="1A227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ED1387" id="Rectangle 463" o:spid="_x0000_s1026" style="position:absolute;margin-left:127pt;margin-top:246pt;width:413.6pt;height:183.8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" fillcolor="#1a2272" stroked="f"/>
            </w:pict>
          </mc:Fallback>
        </mc:AlternateContent>
      </w:r>
      <w:r w:rsidR="000E067E" w:rsidRPr="00F7524B">
        <w:rPr>
          <w:noProof/>
        </w:rPr>
        <mc:AlternateContent>
          <mc:Choice Requires="wps">
            <w:drawing>
              <wp:anchor distT="0" distB="0" distL="114300" distR="114300" simplePos="0" relativeHeight="251650557" behindDoc="0" locked="0" layoutInCell="1" allowOverlap="1" wp14:anchorId="4F3B4343" wp14:editId="2F903795">
                <wp:simplePos x="0" y="0"/>
                <wp:positionH relativeFrom="column">
                  <wp:posOffset>-901700</wp:posOffset>
                </wp:positionH>
                <wp:positionV relativeFrom="paragraph">
                  <wp:posOffset>-901700</wp:posOffset>
                </wp:positionV>
                <wp:extent cx="2673350" cy="8229600"/>
                <wp:effectExtent l="0" t="0" r="6350" b="0"/>
                <wp:wrapNone/>
                <wp:docPr id="38" name="Rectangl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2673350" cy="8229600"/>
                        </a:xfrm>
                        <a:prstGeom prst="rect">
                          <a:avLst/>
                        </a:prstGeom>
                        <a:blipFill dpi="0" rotWithShape="0">
                          <a:blip r:embed="rId15"/>
                          <a:srcRect/>
                          <a:stretch>
                            <a:fillRect l="-206532" t="-61" r="-213372" b="61"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6DE879" id="Rectangle 460" o:spid="_x0000_s1026" style="position:absolute;margin-left:-71pt;margin-top:-71pt;width:210.5pt;height:9in;flip:x;z-index:2516505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QPtAAAAAAAQASwAAAABAAEBLAAA&#10;AAEAAThCSU0EJgAAAAAADgAAAAAAAAAAAAA/gAAAOEJJTQQNAAAAAAAEAAAAHjhCSU0EGQAAAAAA&#10;BAAAAB44QklNA/MAAAAAAAkAAAAAAAAAAAEAOEJJTQQLAAAAAABtaHR0cHM6Ly93d3cuaXN0b2Nr&#10;cGhvdG8uY29tL2xlZ2FsL2xpY2Vuc2UtYWdyZWVtZW50P3V0bV9tZWRpdW09b3JnYW5pYyZ1dG1f&#10;c291cmNlPWdvb2dsZSZ1dG1fY2FtcGFpZ249aXB0Y3VybAA4QklNJxAAAAAAAAoAAQAAAAAAAAAB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aZ&#10;AAAAAFJnaHRsb25nAAALFQ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I/8AAAAAAAADhCSU0EFAAA&#10;AAAABAAAABY4QklNBAwAAAAAFyoAAAABAAAAoAAAAF8AAAHgAACyIAAAFw4AGAAB/9j/7QAMQWRv&#10;YmVfQ00AAf/uAA5BZG9iZQBkgAAAAAH/2wCEAAwICAgJCAwJCQwRCwoLERUPDAwPFRgTExUTExgR&#10;DAwMDAwMEQwMDAwMDAwMDAwMDAwMDAwMDAwMDAwMDAwMDAwBDQsLDQ4NEA4OEBQODg4UFA4ODg4U&#10;EQwMDAwMEREMDAwMDAwRDAwMDAwMDAwMDAwMDAwMDAwMDAwMDAwMDAwMDP/AABEIAF8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UStoqevp3pqlA6N9D/AGkcfpdD+CPfuvdJ&#10;TG7U8FY8ta6TQQv/AJOgAtOPqrzL+AP9T+T/AIfX3XulsBbgcAcAD8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" stroked="f">
                <v:fill r:id="rId16" o:title="" recolor="t" type="frame"/>
              </v:rect>
            </w:pict>
          </mc:Fallback>
        </mc:AlternateContent>
      </w:r>
      <w:r w:rsidR="00C74703">
        <w:rPr>
          <w:noProof/>
        </w:rPr>
        <w:drawing>
          <wp:anchor distT="0" distB="0" distL="114300" distR="114300" simplePos="0" relativeHeight="251652607" behindDoc="0" locked="0" layoutInCell="1" allowOverlap="1" wp14:anchorId="4AB12B97" wp14:editId="09E21F3E">
            <wp:simplePos x="0" y="0"/>
            <wp:positionH relativeFrom="column">
              <wp:posOffset>4532954</wp:posOffset>
            </wp:positionH>
            <wp:positionV relativeFrom="paragraph">
              <wp:posOffset>7547813</wp:posOffset>
            </wp:positionV>
            <wp:extent cx="1573646" cy="720215"/>
            <wp:effectExtent l="0" t="0" r="1270" b="3810"/>
            <wp:wrapNone/>
            <wp:docPr id="8" name="Picture 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wp-ajc_logo-color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646" cy="72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4703" w:rsidRPr="00857D78"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42D549C4" wp14:editId="0B7BBF8B">
                <wp:simplePos x="0" y="0"/>
                <wp:positionH relativeFrom="column">
                  <wp:posOffset>2149813</wp:posOffset>
                </wp:positionH>
                <wp:positionV relativeFrom="paragraph">
                  <wp:posOffset>5719864</wp:posOffset>
                </wp:positionV>
                <wp:extent cx="1838960" cy="1284051"/>
                <wp:effectExtent l="0" t="0" r="15240" b="11430"/>
                <wp:wrapNone/>
                <wp:docPr id="4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38960" cy="128405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1A227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CA34808" w14:textId="77777777" w:rsidR="00857D78" w:rsidRPr="00C74703" w:rsidRDefault="00857D78" w:rsidP="00857D78">
                            <w:pPr>
                              <w:jc w:val="center"/>
                              <w:rPr>
                                <w:rFonts w:asciiTheme="minorHAnsi" w:hAnsiTheme="minorHAnsi" w:cs="Open Sans"/>
                                <w:b/>
                                <w:color w:val="1C2171"/>
                                <w:spacing w:val="10"/>
                                <w:sz w:val="32"/>
                                <w:szCs w:val="3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74703">
                              <w:rPr>
                                <w:rFonts w:asciiTheme="minorHAnsi" w:hAnsiTheme="minorHAnsi" w:cs="Open Sans"/>
                                <w:b/>
                                <w:color w:val="1C2171"/>
                                <w:spacing w:val="10"/>
                                <w:sz w:val="32"/>
                                <w:szCs w:val="3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Your LWIA </w:t>
                            </w:r>
                            <w:r w:rsidRPr="00C74703">
                              <w:rPr>
                                <w:rFonts w:asciiTheme="minorHAnsi" w:hAnsiTheme="minorHAnsi" w:cs="Open Sans"/>
                                <w:b/>
                                <w:color w:val="1C2171"/>
                                <w:spacing w:val="10"/>
                                <w:sz w:val="32"/>
                                <w:szCs w:val="3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  <w:t>Logo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549C4" id="_x0000_s1034" type="#_x0000_t202" style="position:absolute;margin-left:169.3pt;margin-top:450.4pt;width:144.8pt;height:101.1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" filled="f" strokecolor="#1a2272">
                <v:path arrowok="t"/>
                <v:textbox>
                  <w:txbxContent>
                    <w:p w14:paraId="0CA34808" w14:textId="77777777" w:rsidR="00857D78" w:rsidRPr="00C74703" w:rsidRDefault="00857D78" w:rsidP="00857D78">
                      <w:pPr>
                        <w:jc w:val="center"/>
                        <w:rPr>
                          <w:rFonts w:asciiTheme="minorHAnsi" w:hAnsiTheme="minorHAnsi" w:cs="Open Sans"/>
                          <w:b/>
                          <w:color w:val="1C2171"/>
                          <w:spacing w:val="10"/>
                          <w:sz w:val="32"/>
                          <w:szCs w:val="3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74703">
                        <w:rPr>
                          <w:rFonts w:asciiTheme="minorHAnsi" w:hAnsiTheme="minorHAnsi" w:cs="Open Sans"/>
                          <w:b/>
                          <w:color w:val="1C2171"/>
                          <w:spacing w:val="10"/>
                          <w:sz w:val="32"/>
                          <w:szCs w:val="3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Your LWIA </w:t>
                      </w:r>
                      <w:r w:rsidRPr="00C74703">
                        <w:rPr>
                          <w:rFonts w:asciiTheme="minorHAnsi" w:hAnsiTheme="minorHAnsi" w:cs="Open Sans"/>
                          <w:b/>
                          <w:color w:val="1C2171"/>
                          <w:spacing w:val="10"/>
                          <w:sz w:val="32"/>
                          <w:szCs w:val="3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  <w:t>Logo Here</w:t>
                      </w:r>
                    </w:p>
                  </w:txbxContent>
                </v:textbox>
              </v:shape>
            </w:pict>
          </mc:Fallback>
        </mc:AlternateContent>
      </w:r>
      <w:r w:rsidR="00C74703" w:rsidRPr="00F7524B"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256FFB15" wp14:editId="54002853">
                <wp:simplePos x="0" y="0"/>
                <wp:positionH relativeFrom="column">
                  <wp:posOffset>4141470</wp:posOffset>
                </wp:positionH>
                <wp:positionV relativeFrom="paragraph">
                  <wp:posOffset>5707380</wp:posOffset>
                </wp:positionV>
                <wp:extent cx="2097405" cy="653415"/>
                <wp:effectExtent l="0" t="0" r="0" b="0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7405" cy="65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C7615D" w14:textId="77777777" w:rsidR="00F7524B" w:rsidRPr="00C74703" w:rsidRDefault="00F7524B" w:rsidP="00F7524B">
                            <w:pPr>
                              <w:spacing w:line="288" w:lineRule="auto"/>
                              <w:rPr>
                                <w:rFonts w:ascii="Futura Book" w:hAnsi="Futura Book" w:cs="Open Sans"/>
                                <w:color w:val="262626"/>
                                <w:sz w:val="18"/>
                                <w:szCs w:val="18"/>
                              </w:rPr>
                            </w:pPr>
                            <w:r w:rsidRPr="00C74703">
                              <w:rPr>
                                <w:rFonts w:ascii="Futura Book" w:hAnsi="Futura Book" w:cs="Open Sans"/>
                                <w:color w:val="262626"/>
                                <w:sz w:val="18"/>
                                <w:szCs w:val="18"/>
                              </w:rPr>
                              <w:t>Address line (1) here</w:t>
                            </w:r>
                            <w:r w:rsidRPr="00C74703">
                              <w:rPr>
                                <w:rFonts w:ascii="Futura Book" w:hAnsi="Futura Book" w:cs="Open Sans"/>
                                <w:color w:val="262626"/>
                                <w:sz w:val="18"/>
                                <w:szCs w:val="18"/>
                              </w:rPr>
                              <w:br/>
                              <w:t>Address line (2) here</w:t>
                            </w:r>
                            <w:r w:rsidRPr="00C74703">
                              <w:rPr>
                                <w:rFonts w:ascii="Futura Book" w:hAnsi="Futura Book" w:cs="Open Sans"/>
                                <w:color w:val="262626"/>
                                <w:sz w:val="18"/>
                                <w:szCs w:val="18"/>
                              </w:rPr>
                              <w:br/>
                              <w:t>City</w:t>
                            </w:r>
                            <w:r w:rsidR="00B40A11" w:rsidRPr="00C74703">
                              <w:rPr>
                                <w:rFonts w:ascii="Futura Book" w:hAnsi="Futura Book" w:cs="Open Sans"/>
                                <w:color w:val="262626"/>
                                <w:sz w:val="18"/>
                                <w:szCs w:val="18"/>
                              </w:rPr>
                              <w:t>, State, Zip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FFB15" id="Text Box 59" o:spid="_x0000_s1035" type="#_x0000_t202" style="position:absolute;margin-left:326.1pt;margin-top:449.4pt;width:165.15pt;height:51.4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" filled="f" stroked="f">
                <v:path arrowok="t"/>
                <v:textbox>
                  <w:txbxContent>
                    <w:p w14:paraId="2EC7615D" w14:textId="77777777" w:rsidR="00F7524B" w:rsidRPr="00C74703" w:rsidRDefault="00F7524B" w:rsidP="00F7524B">
                      <w:pPr>
                        <w:spacing w:line="288" w:lineRule="auto"/>
                        <w:rPr>
                          <w:rFonts w:ascii="Futura Book" w:hAnsi="Futura Book" w:cs="Open Sans"/>
                          <w:color w:val="262626"/>
                          <w:sz w:val="18"/>
                          <w:szCs w:val="18"/>
                        </w:rPr>
                      </w:pPr>
                      <w:r w:rsidRPr="00C74703">
                        <w:rPr>
                          <w:rFonts w:ascii="Futura Book" w:hAnsi="Futura Book" w:cs="Open Sans"/>
                          <w:color w:val="262626"/>
                          <w:sz w:val="18"/>
                          <w:szCs w:val="18"/>
                        </w:rPr>
                        <w:t>Address line (1) here</w:t>
                      </w:r>
                      <w:r w:rsidRPr="00C74703">
                        <w:rPr>
                          <w:rFonts w:ascii="Futura Book" w:hAnsi="Futura Book" w:cs="Open Sans"/>
                          <w:color w:val="262626"/>
                          <w:sz w:val="18"/>
                          <w:szCs w:val="18"/>
                        </w:rPr>
                        <w:br/>
                        <w:t>Address line (2) here</w:t>
                      </w:r>
                      <w:r w:rsidRPr="00C74703">
                        <w:rPr>
                          <w:rFonts w:ascii="Futura Book" w:hAnsi="Futura Book" w:cs="Open Sans"/>
                          <w:color w:val="262626"/>
                          <w:sz w:val="18"/>
                          <w:szCs w:val="18"/>
                        </w:rPr>
                        <w:br/>
                        <w:t>City</w:t>
                      </w:r>
                      <w:r w:rsidR="00B40A11" w:rsidRPr="00C74703">
                        <w:rPr>
                          <w:rFonts w:ascii="Futura Book" w:hAnsi="Futura Book" w:cs="Open Sans"/>
                          <w:color w:val="262626"/>
                          <w:sz w:val="18"/>
                          <w:szCs w:val="18"/>
                        </w:rPr>
                        <w:t>, State, Zip</w:t>
                      </w:r>
                    </w:p>
                  </w:txbxContent>
                </v:textbox>
              </v:shape>
            </w:pict>
          </mc:Fallback>
        </mc:AlternateContent>
      </w:r>
      <w:r w:rsidR="00B40A11" w:rsidRPr="00857D78">
        <w:rPr>
          <w:noProof/>
        </w:rPr>
        <w:drawing>
          <wp:anchor distT="0" distB="0" distL="114300" distR="114300" simplePos="0" relativeHeight="251723264" behindDoc="0" locked="0" layoutInCell="1" allowOverlap="1" wp14:anchorId="2517CDDF" wp14:editId="1D41B610">
            <wp:simplePos x="0" y="0"/>
            <wp:positionH relativeFrom="column">
              <wp:posOffset>2283987</wp:posOffset>
            </wp:positionH>
            <wp:positionV relativeFrom="paragraph">
              <wp:posOffset>7706063</wp:posOffset>
            </wp:positionV>
            <wp:extent cx="1663700" cy="474980"/>
            <wp:effectExtent l="0" t="0" r="0" b="0"/>
            <wp:wrapNone/>
            <wp:docPr id="21" name="Picture 2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CEO-Employment and Training-Pritzker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A11" w:rsidRPr="00F7524B"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7CF23350" wp14:editId="72A78A68">
                <wp:simplePos x="0" y="0"/>
                <wp:positionH relativeFrom="column">
                  <wp:posOffset>4145280</wp:posOffset>
                </wp:positionH>
                <wp:positionV relativeFrom="paragraph">
                  <wp:posOffset>6514465</wp:posOffset>
                </wp:positionV>
                <wp:extent cx="2097405" cy="653415"/>
                <wp:effectExtent l="0" t="0" r="0" b="0"/>
                <wp:wrapNone/>
                <wp:docPr id="6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7405" cy="65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3AA3B3" w14:textId="77777777" w:rsidR="00F7524B" w:rsidRPr="00C74703" w:rsidRDefault="00F7524B" w:rsidP="00F7524B">
                            <w:pPr>
                              <w:spacing w:line="288" w:lineRule="auto"/>
                              <w:rPr>
                                <w:rFonts w:ascii="Futura Book" w:hAnsi="Futura Book" w:cs="Open Sans"/>
                                <w:color w:val="262626"/>
                                <w:sz w:val="18"/>
                                <w:szCs w:val="18"/>
                              </w:rPr>
                            </w:pPr>
                            <w:r w:rsidRPr="00C74703">
                              <w:rPr>
                                <w:rFonts w:ascii="Futura Book" w:hAnsi="Futura Book" w:cs="Open Sans"/>
                                <w:color w:val="262626"/>
                                <w:sz w:val="18"/>
                                <w:szCs w:val="18"/>
                              </w:rPr>
                              <w:t>(021) 12 34 567 89100</w:t>
                            </w:r>
                            <w:r w:rsidRPr="00C74703">
                              <w:rPr>
                                <w:rFonts w:ascii="Futura Book" w:hAnsi="Futura Book" w:cs="Open Sans"/>
                                <w:color w:val="262626"/>
                                <w:sz w:val="18"/>
                                <w:szCs w:val="18"/>
                              </w:rPr>
                              <w:br/>
                            </w:r>
                            <w:hyperlink r:id="rId18" w:history="1">
                              <w:r w:rsidRPr="00C74703">
                                <w:rPr>
                                  <w:rFonts w:ascii="Futura Book" w:hAnsi="Futura Book" w:cs="Open Sans"/>
                                  <w:color w:val="000000"/>
                                  <w:sz w:val="18"/>
                                  <w:szCs w:val="18"/>
                                </w:rPr>
                                <w:t>companyemail@gmail.com</w:t>
                              </w:r>
                            </w:hyperlink>
                            <w:r w:rsidRPr="00C74703">
                              <w:rPr>
                                <w:rFonts w:ascii="Futura Book" w:hAnsi="Futura Book" w:cs="Open Sans"/>
                                <w:color w:val="262626"/>
                                <w:sz w:val="18"/>
                                <w:szCs w:val="18"/>
                              </w:rPr>
                              <w:br/>
                              <w:t>www.companyname.com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23350" id="_x0000_s1036" type="#_x0000_t202" style="position:absolute;margin-left:326.4pt;margin-top:512.95pt;width:165.15pt;height:51.4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" filled="f" stroked="f">
                <v:path arrowok="t"/>
                <v:textbox>
                  <w:txbxContent>
                    <w:p w14:paraId="363AA3B3" w14:textId="77777777" w:rsidR="00F7524B" w:rsidRPr="00C74703" w:rsidRDefault="00F7524B" w:rsidP="00F7524B">
                      <w:pPr>
                        <w:spacing w:line="288" w:lineRule="auto"/>
                        <w:rPr>
                          <w:rFonts w:ascii="Futura Book" w:hAnsi="Futura Book" w:cs="Open Sans"/>
                          <w:color w:val="262626"/>
                          <w:sz w:val="18"/>
                          <w:szCs w:val="18"/>
                        </w:rPr>
                      </w:pPr>
                      <w:r w:rsidRPr="00C74703">
                        <w:rPr>
                          <w:rFonts w:ascii="Futura Book" w:hAnsi="Futura Book" w:cs="Open Sans"/>
                          <w:color w:val="262626"/>
                          <w:sz w:val="18"/>
                          <w:szCs w:val="18"/>
                        </w:rPr>
                        <w:t>(021) 12 34 567 89100</w:t>
                      </w:r>
                      <w:r w:rsidRPr="00C74703">
                        <w:rPr>
                          <w:rFonts w:ascii="Futura Book" w:hAnsi="Futura Book" w:cs="Open Sans"/>
                          <w:color w:val="262626"/>
                          <w:sz w:val="18"/>
                          <w:szCs w:val="18"/>
                        </w:rPr>
                        <w:br/>
                      </w:r>
                      <w:hyperlink r:id="rId19" w:history="1">
                        <w:r w:rsidRPr="00C74703">
                          <w:rPr>
                            <w:rFonts w:ascii="Futura Book" w:hAnsi="Futura Book" w:cs="Open Sans"/>
                            <w:color w:val="000000"/>
                            <w:sz w:val="18"/>
                            <w:szCs w:val="18"/>
                          </w:rPr>
                          <w:t>companyemail@gmail.com</w:t>
                        </w:r>
                      </w:hyperlink>
                      <w:r w:rsidRPr="00C74703">
                        <w:rPr>
                          <w:rFonts w:ascii="Futura Book" w:hAnsi="Futura Book" w:cs="Open Sans"/>
                          <w:color w:val="262626"/>
                          <w:sz w:val="18"/>
                          <w:szCs w:val="18"/>
                        </w:rPr>
                        <w:br/>
                        <w:t>www.companyname.com</w:t>
                      </w:r>
                    </w:p>
                  </w:txbxContent>
                </v:textbox>
              </v:shape>
            </w:pict>
          </mc:Fallback>
        </mc:AlternateContent>
      </w:r>
      <w:r w:rsidR="00B40A11" w:rsidRPr="00F7524B"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2075ABD9" wp14:editId="5D4E653E">
                <wp:simplePos x="0" y="0"/>
                <wp:positionH relativeFrom="column">
                  <wp:posOffset>2178685</wp:posOffset>
                </wp:positionH>
                <wp:positionV relativeFrom="paragraph">
                  <wp:posOffset>7337425</wp:posOffset>
                </wp:positionV>
                <wp:extent cx="3979545" cy="0"/>
                <wp:effectExtent l="0" t="0" r="8255" b="12700"/>
                <wp:wrapNone/>
                <wp:docPr id="61" name="AutoShap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9795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1A227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3B2A9" id="AutoShape 536" o:spid="_x0000_s1026" type="#_x0000_t32" style="position:absolute;margin-left:171.55pt;margin-top:577.75pt;width:313.35pt;height:0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" strokecolor="#1a2272">
                <o:lock v:ext="edit" shapetype="f"/>
              </v:shape>
            </w:pict>
          </mc:Fallback>
        </mc:AlternateContent>
      </w:r>
      <w:r w:rsidR="00B40A11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38EEB52" wp14:editId="3CE65C91">
                <wp:simplePos x="0" y="0"/>
                <wp:positionH relativeFrom="column">
                  <wp:posOffset>2140085</wp:posOffset>
                </wp:positionH>
                <wp:positionV relativeFrom="paragraph">
                  <wp:posOffset>8385243</wp:posOffset>
                </wp:positionV>
                <wp:extent cx="4364760" cy="578498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4760" cy="5784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4FDB07" w14:textId="0FCB11E2" w:rsidR="00093929" w:rsidRPr="00711CC9" w:rsidRDefault="00093929">
                            <w:pPr>
                              <w:rPr>
                                <w:rFonts w:ascii="Futura Condensed Light" w:hAnsi="Futura Condensed Light"/>
                                <w:color w:val="595959" w:themeColor="text1" w:themeTint="A6"/>
                                <w:sz w:val="12"/>
                                <w:szCs w:val="12"/>
                              </w:rPr>
                            </w:pPr>
                            <w:r w:rsidRPr="00711CC9">
                              <w:rPr>
                                <w:rFonts w:ascii="Futura Condensed Light" w:hAnsi="Futura Condensed Light"/>
                                <w:color w:val="595959" w:themeColor="text1" w:themeTint="A6"/>
                                <w:sz w:val="12"/>
                                <w:szCs w:val="12"/>
                              </w:rPr>
                              <w:t xml:space="preserve">The </w:t>
                            </w:r>
                            <w:r w:rsidR="00395E0E" w:rsidRPr="00711CC9">
                              <w:rPr>
                                <w:rFonts w:ascii="Futura Condensed Light" w:hAnsi="Futura Condensed Light"/>
                                <w:color w:val="595959" w:themeColor="text1" w:themeTint="A6"/>
                                <w:sz w:val="12"/>
                                <w:szCs w:val="12"/>
                              </w:rPr>
                              <w:t>Illinois</w:t>
                            </w:r>
                            <w:r w:rsidRPr="00711CC9">
                              <w:rPr>
                                <w:rFonts w:ascii="Futura Condensed Light" w:hAnsi="Futura Condensed Light"/>
                                <w:color w:val="595959" w:themeColor="text1" w:themeTint="A6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11CC9">
                              <w:rPr>
                                <w:rFonts w:ascii="Futura Condensed Light" w:hAnsi="Futura Condensed Light"/>
                                <w:color w:val="595959" w:themeColor="text1" w:themeTint="A6"/>
                                <w:sz w:val="12"/>
                                <w:szCs w:val="12"/>
                              </w:rPr>
                              <w:t>workNet</w:t>
                            </w:r>
                            <w:proofErr w:type="spellEnd"/>
                            <w:r w:rsidRPr="00711CC9">
                              <w:rPr>
                                <w:rFonts w:ascii="Futura Condensed Light" w:hAnsi="Futura Condensed Light"/>
                                <w:color w:val="595959" w:themeColor="text1" w:themeTint="A6"/>
                                <w:sz w:val="12"/>
                                <w:szCs w:val="12"/>
                              </w:rPr>
                              <w:t xml:space="preserve"> Center System, an American Job Center, is an equal opportunity employer/program. Auxiliary aids and services are available upon request to individuals with </w:t>
                            </w:r>
                            <w:r w:rsidR="00FD3584" w:rsidRPr="00711CC9">
                              <w:rPr>
                                <w:rFonts w:ascii="Futura Condensed Light" w:hAnsi="Futura Condensed Light"/>
                                <w:color w:val="595959" w:themeColor="text1" w:themeTint="A6"/>
                                <w:sz w:val="12"/>
                                <w:szCs w:val="12"/>
                              </w:rPr>
                              <w:t>disabilities</w:t>
                            </w:r>
                            <w:r w:rsidRPr="00711CC9">
                              <w:rPr>
                                <w:rFonts w:ascii="Futura Condensed Light" w:hAnsi="Futura Condensed Light"/>
                                <w:color w:val="595959" w:themeColor="text1" w:themeTint="A6"/>
                                <w:sz w:val="12"/>
                                <w:szCs w:val="12"/>
                              </w:rPr>
                              <w:t xml:space="preserve">. All voice telephone numbers may be reached by persons using TIY/TDD equipment by calling TIY (800) 526-0844 or 711. This workforce product was funded by a grant awarded by the U.S. Department of Labor's Employment and Training Administration. For more information please refer to the footer at the bottom of any webpage at illinoisworknet.com. - </w:t>
                            </w:r>
                            <w:r w:rsidR="00B8749F" w:rsidRPr="00711CC9">
                              <w:rPr>
                                <w:rFonts w:ascii="Futura Condensed Light" w:hAnsi="Futura Condensed Light"/>
                                <w:color w:val="595959" w:themeColor="text1" w:themeTint="A6"/>
                                <w:sz w:val="12"/>
                                <w:szCs w:val="12"/>
                              </w:rPr>
                              <w:t>September</w:t>
                            </w:r>
                            <w:r w:rsidRPr="00711CC9">
                              <w:rPr>
                                <w:rFonts w:ascii="Futura Condensed Light" w:hAnsi="Futura Condensed Light"/>
                                <w:color w:val="595959" w:themeColor="text1" w:themeTint="A6"/>
                                <w:sz w:val="12"/>
                                <w:szCs w:val="12"/>
                              </w:rPr>
                              <w:t xml:space="preserve">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8EEB52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37" type="#_x0000_t202" style="position:absolute;margin-left:168.5pt;margin-top:660.25pt;width:343.7pt;height:45.5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" filled="f" stroked="f" strokeweight=".5pt">
                <v:textbox>
                  <w:txbxContent>
                    <w:p w14:paraId="564FDB07" w14:textId="0FCB11E2" w:rsidR="00093929" w:rsidRPr="00711CC9" w:rsidRDefault="00093929">
                      <w:pPr>
                        <w:rPr>
                          <w:rFonts w:ascii="Futura Condensed Light" w:hAnsi="Futura Condensed Light"/>
                          <w:color w:val="595959" w:themeColor="text1" w:themeTint="A6"/>
                          <w:sz w:val="12"/>
                          <w:szCs w:val="12"/>
                        </w:rPr>
                      </w:pPr>
                      <w:r w:rsidRPr="00711CC9">
                        <w:rPr>
                          <w:rFonts w:ascii="Futura Condensed Light" w:hAnsi="Futura Condensed Light"/>
                          <w:color w:val="595959" w:themeColor="text1" w:themeTint="A6"/>
                          <w:sz w:val="12"/>
                          <w:szCs w:val="12"/>
                        </w:rPr>
                        <w:t xml:space="preserve">The </w:t>
                      </w:r>
                      <w:r w:rsidR="00395E0E" w:rsidRPr="00711CC9">
                        <w:rPr>
                          <w:rFonts w:ascii="Futura Condensed Light" w:hAnsi="Futura Condensed Light"/>
                          <w:color w:val="595959" w:themeColor="text1" w:themeTint="A6"/>
                          <w:sz w:val="12"/>
                          <w:szCs w:val="12"/>
                        </w:rPr>
                        <w:t>Illinois</w:t>
                      </w:r>
                      <w:r w:rsidRPr="00711CC9">
                        <w:rPr>
                          <w:rFonts w:ascii="Futura Condensed Light" w:hAnsi="Futura Condensed Light"/>
                          <w:color w:val="595959" w:themeColor="text1" w:themeTint="A6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11CC9">
                        <w:rPr>
                          <w:rFonts w:ascii="Futura Condensed Light" w:hAnsi="Futura Condensed Light"/>
                          <w:color w:val="595959" w:themeColor="text1" w:themeTint="A6"/>
                          <w:sz w:val="12"/>
                          <w:szCs w:val="12"/>
                        </w:rPr>
                        <w:t>workNet</w:t>
                      </w:r>
                      <w:proofErr w:type="spellEnd"/>
                      <w:r w:rsidRPr="00711CC9">
                        <w:rPr>
                          <w:rFonts w:ascii="Futura Condensed Light" w:hAnsi="Futura Condensed Light"/>
                          <w:color w:val="595959" w:themeColor="text1" w:themeTint="A6"/>
                          <w:sz w:val="12"/>
                          <w:szCs w:val="12"/>
                        </w:rPr>
                        <w:t xml:space="preserve"> Center System, an American Job Center, is an equal opportunity employer/program. Auxiliary aids and services are available upon request to individuals with </w:t>
                      </w:r>
                      <w:r w:rsidR="00FD3584" w:rsidRPr="00711CC9">
                        <w:rPr>
                          <w:rFonts w:ascii="Futura Condensed Light" w:hAnsi="Futura Condensed Light"/>
                          <w:color w:val="595959" w:themeColor="text1" w:themeTint="A6"/>
                          <w:sz w:val="12"/>
                          <w:szCs w:val="12"/>
                        </w:rPr>
                        <w:t>disabilities</w:t>
                      </w:r>
                      <w:r w:rsidRPr="00711CC9">
                        <w:rPr>
                          <w:rFonts w:ascii="Futura Condensed Light" w:hAnsi="Futura Condensed Light"/>
                          <w:color w:val="595959" w:themeColor="text1" w:themeTint="A6"/>
                          <w:sz w:val="12"/>
                          <w:szCs w:val="12"/>
                        </w:rPr>
                        <w:t xml:space="preserve">. All voice telephone numbers may be reached by persons using TIY/TDD equipment by calling TIY (800) 526-0844 or 711. This workforce product was funded by a grant awarded by the U.S. Department of Labor's Employment and Training Administration. For more information please refer to the footer at the bottom of any webpage at illinoisworknet.com. - </w:t>
                      </w:r>
                      <w:r w:rsidR="00B8749F" w:rsidRPr="00711CC9">
                        <w:rPr>
                          <w:rFonts w:ascii="Futura Condensed Light" w:hAnsi="Futura Condensed Light"/>
                          <w:color w:val="595959" w:themeColor="text1" w:themeTint="A6"/>
                          <w:sz w:val="12"/>
                          <w:szCs w:val="12"/>
                        </w:rPr>
                        <w:t>September</w:t>
                      </w:r>
                      <w:r w:rsidRPr="00711CC9">
                        <w:rPr>
                          <w:rFonts w:ascii="Futura Condensed Light" w:hAnsi="Futura Condensed Light"/>
                          <w:color w:val="595959" w:themeColor="text1" w:themeTint="A6"/>
                          <w:sz w:val="12"/>
                          <w:szCs w:val="12"/>
                        </w:rPr>
                        <w:t xml:space="preserve"> 2020</w:t>
                      </w:r>
                    </w:p>
                  </w:txbxContent>
                </v:textbox>
              </v:shape>
            </w:pict>
          </mc:Fallback>
        </mc:AlternateContent>
      </w:r>
      <w:r w:rsidR="00F7524B" w:rsidRPr="00F7524B"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6C79EDDB" wp14:editId="1CA6D9D4">
                <wp:simplePos x="0" y="0"/>
                <wp:positionH relativeFrom="column">
                  <wp:posOffset>3119718</wp:posOffset>
                </wp:positionH>
                <wp:positionV relativeFrom="paragraph">
                  <wp:posOffset>-457200</wp:posOffset>
                </wp:positionV>
                <wp:extent cx="3028950" cy="417867"/>
                <wp:effectExtent l="0" t="0" r="0" b="0"/>
                <wp:wrapNone/>
                <wp:docPr id="43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28950" cy="4178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D60073" w14:textId="77777777" w:rsidR="00F7524B" w:rsidRPr="002E2BD1" w:rsidRDefault="00F7524B" w:rsidP="00F7524B">
                            <w:pPr>
                              <w:spacing w:after="0" w:line="240" w:lineRule="auto"/>
                              <w:jc w:val="both"/>
                              <w:rPr>
                                <w:rFonts w:ascii="Roboto" w:hAnsi="Roboto" w:cs="Open Sans"/>
                                <w:b/>
                                <w:color w:val="262626"/>
                                <w:spacing w:val="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color w:val="EC8223"/>
                                <w:sz w:val="40"/>
                                <w:szCs w:val="40"/>
                              </w:rPr>
                              <w:t>Lorem Ipsum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9EDDB" id="_x0000_s1038" type="#_x0000_t202" style="position:absolute;margin-left:245.65pt;margin-top:-36pt;width:238.5pt;height:32.9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" filled="f" stroked="f">
                <v:path arrowok="t"/>
                <v:textbox>
                  <w:txbxContent>
                    <w:p w14:paraId="1FD60073" w14:textId="77777777" w:rsidR="00F7524B" w:rsidRPr="002E2BD1" w:rsidRDefault="00F7524B" w:rsidP="00F7524B">
                      <w:pPr>
                        <w:spacing w:after="0" w:line="240" w:lineRule="auto"/>
                        <w:jc w:val="both"/>
                        <w:rPr>
                          <w:rFonts w:ascii="Roboto" w:hAnsi="Roboto" w:cs="Open Sans"/>
                          <w:b/>
                          <w:color w:val="262626"/>
                          <w:spacing w:val="10"/>
                          <w:sz w:val="32"/>
                          <w:szCs w:val="32"/>
                        </w:rPr>
                      </w:pPr>
                      <w:r>
                        <w:rPr>
                          <w:rFonts w:ascii="Futura Medium" w:hAnsi="Futura Medium" w:cs="Futura Medium"/>
                          <w:color w:val="EC8223"/>
                          <w:sz w:val="40"/>
                          <w:szCs w:val="40"/>
                        </w:rPr>
                        <w:t>Lorem Ipsum</w:t>
                      </w:r>
                    </w:p>
                  </w:txbxContent>
                </v:textbox>
              </v:shape>
            </w:pict>
          </mc:Fallback>
        </mc:AlternateContent>
      </w:r>
      <w:r w:rsidR="00F7524B" w:rsidRPr="00F7524B"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47FF69D0" wp14:editId="707B7C0B">
                <wp:simplePos x="0" y="0"/>
                <wp:positionH relativeFrom="column">
                  <wp:posOffset>5245735</wp:posOffset>
                </wp:positionH>
                <wp:positionV relativeFrom="paragraph">
                  <wp:posOffset>4005580</wp:posOffset>
                </wp:positionV>
                <wp:extent cx="0" cy="1165225"/>
                <wp:effectExtent l="0" t="0" r="12700" b="15875"/>
                <wp:wrapNone/>
                <wp:docPr id="57" name="AutoShap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165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AC82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08" o:spid="_x0000_s1026" type="#_x0000_t32" style="position:absolute;margin-left:413.05pt;margin-top:315.4pt;width:0;height:91.7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" strokecolor="white">
                <o:lock v:ext="edit" shapetype="f"/>
              </v:shape>
            </w:pict>
          </mc:Fallback>
        </mc:AlternateContent>
      </w:r>
      <w:r w:rsidR="00F7524B" w:rsidRPr="00F7524B"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282E4632" wp14:editId="1247C508">
                <wp:simplePos x="0" y="0"/>
                <wp:positionH relativeFrom="column">
                  <wp:posOffset>3113405</wp:posOffset>
                </wp:positionH>
                <wp:positionV relativeFrom="paragraph">
                  <wp:posOffset>2020570</wp:posOffset>
                </wp:positionV>
                <wp:extent cx="3028950" cy="374015"/>
                <wp:effectExtent l="0" t="0" r="0" b="0"/>
                <wp:wrapNone/>
                <wp:docPr id="5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28950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E2E2A4" w14:textId="77777777" w:rsidR="00F7524B" w:rsidRPr="009F14A5" w:rsidRDefault="00223F3D" w:rsidP="00F7524B">
                            <w:pPr>
                              <w:spacing w:line="240" w:lineRule="auto"/>
                              <w:jc w:val="both"/>
                              <w:rPr>
                                <w:rFonts w:ascii="Futura Medium" w:hAnsi="Futura Medium" w:cs="Futura Medium"/>
                                <w:color w:val="0D0D0D" w:themeColor="text1" w:themeTint="F2"/>
                                <w:spacing w:val="1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color w:val="0D0D0D" w:themeColor="text1" w:themeTint="F2"/>
                                <w:spacing w:val="10"/>
                                <w:sz w:val="24"/>
                                <w:szCs w:val="24"/>
                              </w:rPr>
                              <w:t xml:space="preserve">Dolor set </w:t>
                            </w:r>
                            <w:proofErr w:type="spellStart"/>
                            <w:r>
                              <w:rPr>
                                <w:rFonts w:ascii="Futura Medium" w:hAnsi="Futura Medium" w:cs="Futura Medium"/>
                                <w:color w:val="0D0D0D" w:themeColor="text1" w:themeTint="F2"/>
                                <w:spacing w:val="10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Futura Medium" w:hAnsi="Futura Medium" w:cs="Futura Medium"/>
                                <w:color w:val="0D0D0D" w:themeColor="text1" w:themeTint="F2"/>
                                <w:spacing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utura Medium" w:hAnsi="Futura Medium" w:cs="Futura Medium"/>
                                <w:color w:val="0D0D0D" w:themeColor="text1" w:themeTint="F2"/>
                                <w:spacing w:val="10"/>
                                <w:sz w:val="24"/>
                                <w:szCs w:val="24"/>
                              </w:rPr>
                              <w:t>leo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E4632" id="_x0000_s1040" type="#_x0000_t202" style="position:absolute;margin-left:245.15pt;margin-top:159.1pt;width:238.5pt;height:29.4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" filled="f" stroked="f">
                <v:path arrowok="t"/>
                <v:textbox>
                  <w:txbxContent>
                    <w:p w14:paraId="2DE2E2A4" w14:textId="77777777" w:rsidR="00F7524B" w:rsidRPr="009F14A5" w:rsidRDefault="00223F3D" w:rsidP="00F7524B">
                      <w:pPr>
                        <w:spacing w:line="240" w:lineRule="auto"/>
                        <w:jc w:val="both"/>
                        <w:rPr>
                          <w:rFonts w:ascii="Futura Medium" w:hAnsi="Futura Medium" w:cs="Futura Medium"/>
                          <w:color w:val="0D0D0D" w:themeColor="text1" w:themeTint="F2"/>
                          <w:spacing w:val="10"/>
                          <w:sz w:val="24"/>
                          <w:szCs w:val="24"/>
                        </w:rPr>
                      </w:pPr>
                      <w:r>
                        <w:rPr>
                          <w:rFonts w:ascii="Futura Medium" w:hAnsi="Futura Medium" w:cs="Futura Medium"/>
                          <w:color w:val="0D0D0D" w:themeColor="text1" w:themeTint="F2"/>
                          <w:spacing w:val="10"/>
                          <w:sz w:val="24"/>
                          <w:szCs w:val="24"/>
                        </w:rPr>
                        <w:t xml:space="preserve">Dolor set </w:t>
                      </w:r>
                      <w:proofErr w:type="spellStart"/>
                      <w:r>
                        <w:rPr>
                          <w:rFonts w:ascii="Futura Medium" w:hAnsi="Futura Medium" w:cs="Futura Medium"/>
                          <w:color w:val="0D0D0D" w:themeColor="text1" w:themeTint="F2"/>
                          <w:spacing w:val="10"/>
                          <w:sz w:val="24"/>
                          <w:szCs w:val="24"/>
                        </w:rPr>
                        <w:t>amet</w:t>
                      </w:r>
                      <w:proofErr w:type="spellEnd"/>
                      <w:r>
                        <w:rPr>
                          <w:rFonts w:ascii="Futura Medium" w:hAnsi="Futura Medium" w:cs="Futura Medium"/>
                          <w:color w:val="0D0D0D" w:themeColor="text1" w:themeTint="F2"/>
                          <w:spacing w:val="1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utura Medium" w:hAnsi="Futura Medium" w:cs="Futura Medium"/>
                          <w:color w:val="0D0D0D" w:themeColor="text1" w:themeTint="F2"/>
                          <w:spacing w:val="10"/>
                          <w:sz w:val="24"/>
                          <w:szCs w:val="24"/>
                        </w:rPr>
                        <w:t>leo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7524B" w:rsidRPr="00F7524B"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665E87B7" wp14:editId="53896014">
                <wp:simplePos x="0" y="0"/>
                <wp:positionH relativeFrom="column">
                  <wp:posOffset>2178685</wp:posOffset>
                </wp:positionH>
                <wp:positionV relativeFrom="paragraph">
                  <wp:posOffset>2068195</wp:posOffset>
                </wp:positionV>
                <wp:extent cx="784225" cy="784225"/>
                <wp:effectExtent l="0" t="0" r="3175" b="3175"/>
                <wp:wrapNone/>
                <wp:docPr id="53" name="Oval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4225" cy="784225"/>
                        </a:xfrm>
                        <a:prstGeom prst="ellipse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1374D0" id="Oval 494" o:spid="_x0000_s1026" style="position:absolute;margin-left:171.55pt;margin-top:162.85pt;width:61.75pt;height:61.7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" fillcolor="#d8d8d8" stroked="f">
                <v:path arrowok="t"/>
              </v:oval>
            </w:pict>
          </mc:Fallback>
        </mc:AlternateContent>
      </w:r>
      <w:r w:rsidR="00F7524B" w:rsidRPr="00F7524B"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5837CEFC" wp14:editId="700C6CB7">
                <wp:simplePos x="0" y="0"/>
                <wp:positionH relativeFrom="column">
                  <wp:posOffset>3108325</wp:posOffset>
                </wp:positionH>
                <wp:positionV relativeFrom="paragraph">
                  <wp:posOffset>1309370</wp:posOffset>
                </wp:positionV>
                <wp:extent cx="3111500" cy="643890"/>
                <wp:effectExtent l="0" t="0" r="0" b="0"/>
                <wp:wrapNone/>
                <wp:docPr id="5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11500" cy="64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5FB6E0" w14:textId="715649EB" w:rsidR="00F7524B" w:rsidRPr="00564492" w:rsidRDefault="00F7524B" w:rsidP="00B40A11">
                            <w:pPr>
                              <w:spacing w:line="288" w:lineRule="auto"/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>Fusce</w:t>
                            </w:r>
                            <w:proofErr w:type="spellEnd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>aliquet</w:t>
                            </w:r>
                            <w:proofErr w:type="spellEnd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>dapibus</w:t>
                            </w:r>
                            <w:proofErr w:type="spellEnd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>urna</w:t>
                            </w:r>
                            <w:proofErr w:type="spellEnd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 xml:space="preserve"> vitae </w:t>
                            </w:r>
                            <w:proofErr w:type="spellStart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>tempor</w:t>
                            </w:r>
                            <w:proofErr w:type="spellEnd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 xml:space="preserve">. Donec </w:t>
                            </w:r>
                            <w:proofErr w:type="spellStart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>felis</w:t>
                            </w:r>
                            <w:proofErr w:type="spellEnd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>nulla</w:t>
                            </w:r>
                            <w:proofErr w:type="spellEnd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>luctus</w:t>
                            </w:r>
                            <w:proofErr w:type="spellEnd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 xml:space="preserve"> ac </w:t>
                            </w:r>
                            <w:proofErr w:type="spellStart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>sodales</w:t>
                            </w:r>
                            <w:proofErr w:type="spellEnd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>eu</w:t>
                            </w:r>
                            <w:proofErr w:type="spellEnd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>sagittis</w:t>
                            </w:r>
                            <w:proofErr w:type="spellEnd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 xml:space="preserve"> non </w:t>
                            </w:r>
                            <w:proofErr w:type="spellStart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>purus</w:t>
                            </w:r>
                            <w:proofErr w:type="spellEnd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34F7718A" w14:textId="77777777" w:rsidR="00F7524B" w:rsidRPr="00564492" w:rsidRDefault="00F7524B" w:rsidP="00B40A11">
                            <w:pPr>
                              <w:spacing w:line="240" w:lineRule="auto"/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7CEFC" id="_x0000_s1041" type="#_x0000_t202" style="position:absolute;margin-left:244.75pt;margin-top:103.1pt;width:245pt;height:50.7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" filled="f" stroked="f">
                <v:path arrowok="t"/>
                <v:textbox>
                  <w:txbxContent>
                    <w:p w14:paraId="2A5FB6E0" w14:textId="715649EB" w:rsidR="00F7524B" w:rsidRPr="00564492" w:rsidRDefault="00F7524B" w:rsidP="00B40A11">
                      <w:pPr>
                        <w:spacing w:line="288" w:lineRule="auto"/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</w:pPr>
                      <w:proofErr w:type="spellStart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>Fusce</w:t>
                      </w:r>
                      <w:proofErr w:type="spellEnd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>aliquet</w:t>
                      </w:r>
                      <w:proofErr w:type="spellEnd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>dapibus</w:t>
                      </w:r>
                      <w:proofErr w:type="spellEnd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>urna</w:t>
                      </w:r>
                      <w:proofErr w:type="spellEnd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 xml:space="preserve"> vitae </w:t>
                      </w:r>
                      <w:proofErr w:type="spellStart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>tempor</w:t>
                      </w:r>
                      <w:proofErr w:type="spellEnd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 xml:space="preserve">. Donec </w:t>
                      </w:r>
                      <w:proofErr w:type="spellStart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>felis</w:t>
                      </w:r>
                      <w:proofErr w:type="spellEnd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>nulla</w:t>
                      </w:r>
                      <w:proofErr w:type="spellEnd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>luctus</w:t>
                      </w:r>
                      <w:proofErr w:type="spellEnd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 xml:space="preserve"> ac </w:t>
                      </w:r>
                      <w:proofErr w:type="spellStart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>sodales</w:t>
                      </w:r>
                      <w:proofErr w:type="spellEnd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>eu</w:t>
                      </w:r>
                      <w:proofErr w:type="spellEnd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>sagittis</w:t>
                      </w:r>
                      <w:proofErr w:type="spellEnd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 xml:space="preserve"> non </w:t>
                      </w:r>
                      <w:proofErr w:type="spellStart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>purus</w:t>
                      </w:r>
                      <w:proofErr w:type="spellEnd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34F7718A" w14:textId="77777777" w:rsidR="00F7524B" w:rsidRPr="00564492" w:rsidRDefault="00F7524B" w:rsidP="00B40A11">
                      <w:pPr>
                        <w:spacing w:line="240" w:lineRule="auto"/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524B" w:rsidRPr="00F7524B"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27B39A26" wp14:editId="302D6C69">
                <wp:simplePos x="0" y="0"/>
                <wp:positionH relativeFrom="column">
                  <wp:posOffset>3108325</wp:posOffset>
                </wp:positionH>
                <wp:positionV relativeFrom="paragraph">
                  <wp:posOffset>1050290</wp:posOffset>
                </wp:positionV>
                <wp:extent cx="3028950" cy="374015"/>
                <wp:effectExtent l="0" t="0" r="0" b="0"/>
                <wp:wrapNone/>
                <wp:docPr id="5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28950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9B2E9D" w14:textId="77777777" w:rsidR="00223F3D" w:rsidRPr="009F14A5" w:rsidRDefault="00223F3D" w:rsidP="00223F3D">
                            <w:pPr>
                              <w:spacing w:line="240" w:lineRule="auto"/>
                              <w:jc w:val="both"/>
                              <w:rPr>
                                <w:rFonts w:ascii="Futura Medium" w:hAnsi="Futura Medium" w:cs="Futura Medium"/>
                                <w:color w:val="0D0D0D" w:themeColor="text1" w:themeTint="F2"/>
                                <w:spacing w:val="1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color w:val="0D0D0D" w:themeColor="text1" w:themeTint="F2"/>
                                <w:spacing w:val="10"/>
                                <w:sz w:val="24"/>
                                <w:szCs w:val="24"/>
                              </w:rPr>
                              <w:t xml:space="preserve">Dolor set </w:t>
                            </w:r>
                            <w:proofErr w:type="spellStart"/>
                            <w:r>
                              <w:rPr>
                                <w:rFonts w:ascii="Futura Medium" w:hAnsi="Futura Medium" w:cs="Futura Medium"/>
                                <w:color w:val="0D0D0D" w:themeColor="text1" w:themeTint="F2"/>
                                <w:spacing w:val="10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Futura Medium" w:hAnsi="Futura Medium" w:cs="Futura Medium"/>
                                <w:color w:val="0D0D0D" w:themeColor="text1" w:themeTint="F2"/>
                                <w:spacing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utura Medium" w:hAnsi="Futura Medium" w:cs="Futura Medium"/>
                                <w:color w:val="0D0D0D" w:themeColor="text1" w:themeTint="F2"/>
                                <w:spacing w:val="10"/>
                                <w:sz w:val="24"/>
                                <w:szCs w:val="24"/>
                              </w:rPr>
                              <w:t>leo</w:t>
                            </w:r>
                            <w:proofErr w:type="spellEnd"/>
                          </w:p>
                          <w:p w14:paraId="5C57E199" w14:textId="77777777" w:rsidR="00F7524B" w:rsidRPr="009F14A5" w:rsidRDefault="00F7524B" w:rsidP="00F7524B">
                            <w:pPr>
                              <w:spacing w:line="240" w:lineRule="auto"/>
                              <w:jc w:val="both"/>
                              <w:rPr>
                                <w:rFonts w:ascii="Futura Medium" w:hAnsi="Futura Medium" w:cs="Futura Medium"/>
                                <w:color w:val="0D0D0D" w:themeColor="text1" w:themeTint="F2"/>
                                <w:spacing w:val="1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39A26" id="_x0000_s1042" type="#_x0000_t202" style="position:absolute;margin-left:244.75pt;margin-top:82.7pt;width:238.5pt;height:29.4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" filled="f" stroked="f">
                <v:path arrowok="t"/>
                <v:textbox>
                  <w:txbxContent>
                    <w:p w14:paraId="009B2E9D" w14:textId="77777777" w:rsidR="00223F3D" w:rsidRPr="009F14A5" w:rsidRDefault="00223F3D" w:rsidP="00223F3D">
                      <w:pPr>
                        <w:spacing w:line="240" w:lineRule="auto"/>
                        <w:jc w:val="both"/>
                        <w:rPr>
                          <w:rFonts w:ascii="Futura Medium" w:hAnsi="Futura Medium" w:cs="Futura Medium"/>
                          <w:color w:val="0D0D0D" w:themeColor="text1" w:themeTint="F2"/>
                          <w:spacing w:val="10"/>
                          <w:sz w:val="24"/>
                          <w:szCs w:val="24"/>
                        </w:rPr>
                      </w:pPr>
                      <w:r>
                        <w:rPr>
                          <w:rFonts w:ascii="Futura Medium" w:hAnsi="Futura Medium" w:cs="Futura Medium"/>
                          <w:color w:val="0D0D0D" w:themeColor="text1" w:themeTint="F2"/>
                          <w:spacing w:val="10"/>
                          <w:sz w:val="24"/>
                          <w:szCs w:val="24"/>
                        </w:rPr>
                        <w:t xml:space="preserve">Dolor set </w:t>
                      </w:r>
                      <w:proofErr w:type="spellStart"/>
                      <w:r>
                        <w:rPr>
                          <w:rFonts w:ascii="Futura Medium" w:hAnsi="Futura Medium" w:cs="Futura Medium"/>
                          <w:color w:val="0D0D0D" w:themeColor="text1" w:themeTint="F2"/>
                          <w:spacing w:val="10"/>
                          <w:sz w:val="24"/>
                          <w:szCs w:val="24"/>
                        </w:rPr>
                        <w:t>amet</w:t>
                      </w:r>
                      <w:proofErr w:type="spellEnd"/>
                      <w:r>
                        <w:rPr>
                          <w:rFonts w:ascii="Futura Medium" w:hAnsi="Futura Medium" w:cs="Futura Medium"/>
                          <w:color w:val="0D0D0D" w:themeColor="text1" w:themeTint="F2"/>
                          <w:spacing w:val="1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utura Medium" w:hAnsi="Futura Medium" w:cs="Futura Medium"/>
                          <w:color w:val="0D0D0D" w:themeColor="text1" w:themeTint="F2"/>
                          <w:spacing w:val="10"/>
                          <w:sz w:val="24"/>
                          <w:szCs w:val="24"/>
                        </w:rPr>
                        <w:t>leo</w:t>
                      </w:r>
                      <w:proofErr w:type="spellEnd"/>
                    </w:p>
                    <w:p w14:paraId="5C57E199" w14:textId="77777777" w:rsidR="00F7524B" w:rsidRPr="009F14A5" w:rsidRDefault="00F7524B" w:rsidP="00F7524B">
                      <w:pPr>
                        <w:spacing w:line="240" w:lineRule="auto"/>
                        <w:jc w:val="both"/>
                        <w:rPr>
                          <w:rFonts w:ascii="Futura Medium" w:hAnsi="Futura Medium" w:cs="Futura Medium"/>
                          <w:color w:val="0D0D0D" w:themeColor="text1" w:themeTint="F2"/>
                          <w:spacing w:val="1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524B" w:rsidRPr="00F7524B"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59A4D25B" wp14:editId="2326E193">
                <wp:simplePos x="0" y="0"/>
                <wp:positionH relativeFrom="column">
                  <wp:posOffset>2173605</wp:posOffset>
                </wp:positionH>
                <wp:positionV relativeFrom="paragraph">
                  <wp:posOffset>1097915</wp:posOffset>
                </wp:positionV>
                <wp:extent cx="784225" cy="784225"/>
                <wp:effectExtent l="0" t="0" r="3175" b="3175"/>
                <wp:wrapNone/>
                <wp:docPr id="48" name="Oval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4225" cy="784225"/>
                        </a:xfrm>
                        <a:prstGeom prst="ellipse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CE924C6" id="Oval 490" o:spid="_x0000_s1026" style="position:absolute;margin-left:171.15pt;margin-top:86.45pt;width:61.75pt;height:61.7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" fillcolor="#d8d8d8" stroked="f">
                <v:path arrowok="t"/>
              </v:oval>
            </w:pict>
          </mc:Fallback>
        </mc:AlternateContent>
      </w:r>
      <w:r w:rsidR="00F7524B" w:rsidRPr="00F7524B"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25A88930" wp14:editId="4DA3C689">
                <wp:simplePos x="0" y="0"/>
                <wp:positionH relativeFrom="column">
                  <wp:posOffset>3117850</wp:posOffset>
                </wp:positionH>
                <wp:positionV relativeFrom="paragraph">
                  <wp:posOffset>363220</wp:posOffset>
                </wp:positionV>
                <wp:extent cx="3111500" cy="687070"/>
                <wp:effectExtent l="0" t="0" r="0" b="0"/>
                <wp:wrapNone/>
                <wp:docPr id="4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11500" cy="68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71D5F4" w14:textId="77777777" w:rsidR="00F7524B" w:rsidRPr="00564492" w:rsidRDefault="00F7524B" w:rsidP="00B40A11">
                            <w:pPr>
                              <w:spacing w:line="288" w:lineRule="auto"/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>Fusce</w:t>
                            </w:r>
                            <w:proofErr w:type="spellEnd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>aliquet</w:t>
                            </w:r>
                            <w:proofErr w:type="spellEnd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>dapibus</w:t>
                            </w:r>
                            <w:proofErr w:type="spellEnd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>urna</w:t>
                            </w:r>
                            <w:proofErr w:type="spellEnd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 xml:space="preserve"> vitae </w:t>
                            </w:r>
                            <w:proofErr w:type="spellStart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>tempor</w:t>
                            </w:r>
                            <w:proofErr w:type="spellEnd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 xml:space="preserve">. Donec </w:t>
                            </w:r>
                            <w:proofErr w:type="spellStart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>felis</w:t>
                            </w:r>
                            <w:proofErr w:type="spellEnd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>nulla</w:t>
                            </w:r>
                            <w:proofErr w:type="spellEnd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>luctus</w:t>
                            </w:r>
                            <w:proofErr w:type="spellEnd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 xml:space="preserve"> ac </w:t>
                            </w:r>
                            <w:proofErr w:type="spellStart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>sodales</w:t>
                            </w:r>
                            <w:proofErr w:type="spellEnd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>eu</w:t>
                            </w:r>
                            <w:proofErr w:type="spellEnd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>sagittis</w:t>
                            </w:r>
                            <w:proofErr w:type="spellEnd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 xml:space="preserve"> non </w:t>
                            </w:r>
                            <w:proofErr w:type="spellStart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>purus</w:t>
                            </w:r>
                            <w:proofErr w:type="spellEnd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>Praesent</w:t>
                            </w:r>
                            <w:proofErr w:type="spellEnd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>consequat</w:t>
                            </w:r>
                            <w:proofErr w:type="spellEnd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>leo</w:t>
                            </w:r>
                            <w:proofErr w:type="spellEnd"/>
                            <w:r w:rsidRPr="00564492">
                              <w:rPr>
                                <w:rFonts w:ascii="Futura Condensed Light" w:hAnsi="Futura Condensed Light" w:cs="Open Sans"/>
                                <w:color w:val="262626"/>
                                <w:spacing w:val="1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88930" id="_x0000_s1043" type="#_x0000_t202" style="position:absolute;margin-left:245.5pt;margin-top:28.6pt;width:245pt;height:54.1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" filled="f" stroked="f">
                <v:path arrowok="t"/>
                <v:textbox>
                  <w:txbxContent>
                    <w:p w14:paraId="0B71D5F4" w14:textId="77777777" w:rsidR="00F7524B" w:rsidRPr="00564492" w:rsidRDefault="00F7524B" w:rsidP="00B40A11">
                      <w:pPr>
                        <w:spacing w:line="288" w:lineRule="auto"/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</w:pPr>
                      <w:proofErr w:type="spellStart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>Fusce</w:t>
                      </w:r>
                      <w:proofErr w:type="spellEnd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>aliquet</w:t>
                      </w:r>
                      <w:proofErr w:type="spellEnd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>dapibus</w:t>
                      </w:r>
                      <w:proofErr w:type="spellEnd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>urna</w:t>
                      </w:r>
                      <w:proofErr w:type="spellEnd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 xml:space="preserve"> vitae </w:t>
                      </w:r>
                      <w:proofErr w:type="spellStart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>tempor</w:t>
                      </w:r>
                      <w:proofErr w:type="spellEnd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 xml:space="preserve">. Donec </w:t>
                      </w:r>
                      <w:proofErr w:type="spellStart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>felis</w:t>
                      </w:r>
                      <w:proofErr w:type="spellEnd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>nulla</w:t>
                      </w:r>
                      <w:proofErr w:type="spellEnd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>luctus</w:t>
                      </w:r>
                      <w:proofErr w:type="spellEnd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 xml:space="preserve"> ac </w:t>
                      </w:r>
                      <w:proofErr w:type="spellStart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>sodales</w:t>
                      </w:r>
                      <w:proofErr w:type="spellEnd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>eu</w:t>
                      </w:r>
                      <w:proofErr w:type="spellEnd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>sagittis</w:t>
                      </w:r>
                      <w:proofErr w:type="spellEnd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 xml:space="preserve"> non </w:t>
                      </w:r>
                      <w:proofErr w:type="spellStart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>purus</w:t>
                      </w:r>
                      <w:proofErr w:type="spellEnd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>Praesent</w:t>
                      </w:r>
                      <w:proofErr w:type="spellEnd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>consequat</w:t>
                      </w:r>
                      <w:proofErr w:type="spellEnd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>leo</w:t>
                      </w:r>
                      <w:proofErr w:type="spellEnd"/>
                      <w:r w:rsidRPr="00564492">
                        <w:rPr>
                          <w:rFonts w:ascii="Futura Condensed Light" w:hAnsi="Futura Condensed Light" w:cs="Open Sans"/>
                          <w:color w:val="262626"/>
                          <w:spacing w:val="1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7524B" w:rsidRPr="00F7524B"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1F045648" wp14:editId="046EB9D6">
                <wp:simplePos x="0" y="0"/>
                <wp:positionH relativeFrom="column">
                  <wp:posOffset>3117850</wp:posOffset>
                </wp:positionH>
                <wp:positionV relativeFrom="paragraph">
                  <wp:posOffset>103505</wp:posOffset>
                </wp:positionV>
                <wp:extent cx="3028950" cy="374015"/>
                <wp:effectExtent l="0" t="0" r="0" b="0"/>
                <wp:wrapNone/>
                <wp:docPr id="4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28950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23D7D" w14:textId="77777777" w:rsidR="00223F3D" w:rsidRPr="009F14A5" w:rsidRDefault="00223F3D" w:rsidP="00223F3D">
                            <w:pPr>
                              <w:spacing w:line="240" w:lineRule="auto"/>
                              <w:jc w:val="both"/>
                              <w:rPr>
                                <w:rFonts w:ascii="Futura Medium" w:hAnsi="Futura Medium" w:cs="Futura Medium"/>
                                <w:color w:val="0D0D0D" w:themeColor="text1" w:themeTint="F2"/>
                                <w:spacing w:val="1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color w:val="0D0D0D" w:themeColor="text1" w:themeTint="F2"/>
                                <w:spacing w:val="10"/>
                                <w:sz w:val="24"/>
                                <w:szCs w:val="24"/>
                              </w:rPr>
                              <w:t xml:space="preserve">Dolor set </w:t>
                            </w:r>
                            <w:proofErr w:type="spellStart"/>
                            <w:r>
                              <w:rPr>
                                <w:rFonts w:ascii="Futura Medium" w:hAnsi="Futura Medium" w:cs="Futura Medium"/>
                                <w:color w:val="0D0D0D" w:themeColor="text1" w:themeTint="F2"/>
                                <w:spacing w:val="10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Futura Medium" w:hAnsi="Futura Medium" w:cs="Futura Medium"/>
                                <w:color w:val="0D0D0D" w:themeColor="text1" w:themeTint="F2"/>
                                <w:spacing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utura Medium" w:hAnsi="Futura Medium" w:cs="Futura Medium"/>
                                <w:color w:val="0D0D0D" w:themeColor="text1" w:themeTint="F2"/>
                                <w:spacing w:val="10"/>
                                <w:sz w:val="24"/>
                                <w:szCs w:val="24"/>
                              </w:rPr>
                              <w:t>leo</w:t>
                            </w:r>
                            <w:proofErr w:type="spellEnd"/>
                            <w:r>
                              <w:rPr>
                                <w:rFonts w:ascii="Futura Medium" w:hAnsi="Futura Medium" w:cs="Futura Medium"/>
                                <w:color w:val="0D0D0D" w:themeColor="text1" w:themeTint="F2"/>
                                <w:spacing w:val="10"/>
                                <w:sz w:val="24"/>
                                <w:szCs w:val="24"/>
                              </w:rPr>
                              <w:t xml:space="preserve"> lorem </w:t>
                            </w:r>
                          </w:p>
                          <w:p w14:paraId="5C8DBEEC" w14:textId="77777777" w:rsidR="00F7524B" w:rsidRPr="009F14A5" w:rsidRDefault="00223F3D" w:rsidP="00F7524B">
                            <w:pPr>
                              <w:spacing w:line="240" w:lineRule="auto"/>
                              <w:jc w:val="both"/>
                              <w:rPr>
                                <w:rFonts w:ascii="Futura Medium" w:hAnsi="Futura Medium" w:cs="Futura Medium"/>
                                <w:color w:val="0D0D0D" w:themeColor="text1" w:themeTint="F2"/>
                                <w:spacing w:val="1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color w:val="0D0D0D" w:themeColor="text1" w:themeTint="F2"/>
                                <w:spacing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utura Medium" w:hAnsi="Futura Medium" w:cs="Futura Medium"/>
                                <w:color w:val="0D0D0D" w:themeColor="text1" w:themeTint="F2"/>
                                <w:spacing w:val="10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45648" id="_x0000_s1044" type="#_x0000_t202" style="position:absolute;margin-left:245.5pt;margin-top:8.15pt;width:238.5pt;height:29.4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" filled="f" stroked="f">
                <v:path arrowok="t"/>
                <v:textbox>
                  <w:txbxContent>
                    <w:p w14:paraId="40D23D7D" w14:textId="77777777" w:rsidR="00223F3D" w:rsidRPr="009F14A5" w:rsidRDefault="00223F3D" w:rsidP="00223F3D">
                      <w:pPr>
                        <w:spacing w:line="240" w:lineRule="auto"/>
                        <w:jc w:val="both"/>
                        <w:rPr>
                          <w:rFonts w:ascii="Futura Medium" w:hAnsi="Futura Medium" w:cs="Futura Medium"/>
                          <w:color w:val="0D0D0D" w:themeColor="text1" w:themeTint="F2"/>
                          <w:spacing w:val="10"/>
                          <w:sz w:val="24"/>
                          <w:szCs w:val="24"/>
                        </w:rPr>
                      </w:pPr>
                      <w:r>
                        <w:rPr>
                          <w:rFonts w:ascii="Futura Medium" w:hAnsi="Futura Medium" w:cs="Futura Medium"/>
                          <w:color w:val="0D0D0D" w:themeColor="text1" w:themeTint="F2"/>
                          <w:spacing w:val="10"/>
                          <w:sz w:val="24"/>
                          <w:szCs w:val="24"/>
                        </w:rPr>
                        <w:t xml:space="preserve">Dolor set </w:t>
                      </w:r>
                      <w:proofErr w:type="spellStart"/>
                      <w:r>
                        <w:rPr>
                          <w:rFonts w:ascii="Futura Medium" w:hAnsi="Futura Medium" w:cs="Futura Medium"/>
                          <w:color w:val="0D0D0D" w:themeColor="text1" w:themeTint="F2"/>
                          <w:spacing w:val="10"/>
                          <w:sz w:val="24"/>
                          <w:szCs w:val="24"/>
                        </w:rPr>
                        <w:t>amet</w:t>
                      </w:r>
                      <w:proofErr w:type="spellEnd"/>
                      <w:r>
                        <w:rPr>
                          <w:rFonts w:ascii="Futura Medium" w:hAnsi="Futura Medium" w:cs="Futura Medium"/>
                          <w:color w:val="0D0D0D" w:themeColor="text1" w:themeTint="F2"/>
                          <w:spacing w:val="1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utura Medium" w:hAnsi="Futura Medium" w:cs="Futura Medium"/>
                          <w:color w:val="0D0D0D" w:themeColor="text1" w:themeTint="F2"/>
                          <w:spacing w:val="10"/>
                          <w:sz w:val="24"/>
                          <w:szCs w:val="24"/>
                        </w:rPr>
                        <w:t>leo</w:t>
                      </w:r>
                      <w:proofErr w:type="spellEnd"/>
                      <w:r>
                        <w:rPr>
                          <w:rFonts w:ascii="Futura Medium" w:hAnsi="Futura Medium" w:cs="Futura Medium"/>
                          <w:color w:val="0D0D0D" w:themeColor="text1" w:themeTint="F2"/>
                          <w:spacing w:val="10"/>
                          <w:sz w:val="24"/>
                          <w:szCs w:val="24"/>
                        </w:rPr>
                        <w:t xml:space="preserve"> lorem </w:t>
                      </w:r>
                    </w:p>
                    <w:p w14:paraId="5C8DBEEC" w14:textId="77777777" w:rsidR="00F7524B" w:rsidRPr="009F14A5" w:rsidRDefault="00223F3D" w:rsidP="00F7524B">
                      <w:pPr>
                        <w:spacing w:line="240" w:lineRule="auto"/>
                        <w:jc w:val="both"/>
                        <w:rPr>
                          <w:rFonts w:ascii="Futura Medium" w:hAnsi="Futura Medium" w:cs="Futura Medium"/>
                          <w:color w:val="0D0D0D" w:themeColor="text1" w:themeTint="F2"/>
                          <w:spacing w:val="10"/>
                          <w:sz w:val="24"/>
                          <w:szCs w:val="24"/>
                        </w:rPr>
                      </w:pPr>
                      <w:r>
                        <w:rPr>
                          <w:rFonts w:ascii="Futura Medium" w:hAnsi="Futura Medium" w:cs="Futura Medium"/>
                          <w:color w:val="0D0D0D" w:themeColor="text1" w:themeTint="F2"/>
                          <w:spacing w:val="1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utura Medium" w:hAnsi="Futura Medium" w:cs="Futura Medium"/>
                          <w:color w:val="0D0D0D" w:themeColor="text1" w:themeTint="F2"/>
                          <w:spacing w:val="10"/>
                          <w:sz w:val="24"/>
                          <w:szCs w:val="24"/>
                        </w:rPr>
                        <w:t>amet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7524B" w:rsidRPr="00F7524B"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26DC0AA1" wp14:editId="62908BB1">
                <wp:simplePos x="0" y="0"/>
                <wp:positionH relativeFrom="column">
                  <wp:posOffset>2183130</wp:posOffset>
                </wp:positionH>
                <wp:positionV relativeFrom="paragraph">
                  <wp:posOffset>151130</wp:posOffset>
                </wp:positionV>
                <wp:extent cx="784225" cy="784225"/>
                <wp:effectExtent l="0" t="0" r="3175" b="3175"/>
                <wp:wrapNone/>
                <wp:docPr id="45" name="Oval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4225" cy="784225"/>
                        </a:xfrm>
                        <a:prstGeom prst="ellipse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3882957" id="Oval 484" o:spid="_x0000_s1026" style="position:absolute;margin-left:171.9pt;margin-top:11.9pt;width:61.75pt;height:61.7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" fillcolor="#d8d8d8" stroked="f">
                <v:path arrowok="t"/>
              </v:oval>
            </w:pict>
          </mc:Fallback>
        </mc:AlternateContent>
      </w:r>
      <w:r w:rsidR="00F7524B" w:rsidRPr="00F7524B"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5E4BF0E5" wp14:editId="22657B1A">
                <wp:simplePos x="0" y="0"/>
                <wp:positionH relativeFrom="column">
                  <wp:posOffset>2187575</wp:posOffset>
                </wp:positionH>
                <wp:positionV relativeFrom="paragraph">
                  <wp:posOffset>-180975</wp:posOffset>
                </wp:positionV>
                <wp:extent cx="770255" cy="0"/>
                <wp:effectExtent l="0" t="25400" r="42545" b="38100"/>
                <wp:wrapNone/>
                <wp:docPr id="44" name="AutoShap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7025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B44B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682B3" id="AutoShape 480" o:spid="_x0000_s1026" type="#_x0000_t32" style="position:absolute;margin-left:172.25pt;margin-top:-14.25pt;width:60.65pt;height:0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" strokecolor="#b44b00" strokeweight="5pt">
                <o:lock v:ext="edit" shapetype="f"/>
              </v:shape>
            </w:pict>
          </mc:Fallback>
        </mc:AlternateContent>
      </w:r>
      <w:r w:rsidR="00D55CAE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A305C3A" wp14:editId="1C4EF75D">
                <wp:simplePos x="0" y="0"/>
                <wp:positionH relativeFrom="column">
                  <wp:posOffset>-914400</wp:posOffset>
                </wp:positionH>
                <wp:positionV relativeFrom="paragraph">
                  <wp:posOffset>9581515</wp:posOffset>
                </wp:positionV>
                <wp:extent cx="7642860" cy="258445"/>
                <wp:effectExtent l="0" t="0" r="0" b="0"/>
                <wp:wrapNone/>
                <wp:docPr id="5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42860" cy="258445"/>
                        </a:xfrm>
                        <a:prstGeom prst="rect">
                          <a:avLst/>
                        </a:prstGeom>
                        <a:solidFill>
                          <a:srgbClr val="4040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8CD8BB" id="Rectangle 31" o:spid="_x0000_s1026" style="position:absolute;margin-left:-1in;margin-top:754.45pt;width:601.8pt;height:20.3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" fillcolor="#404040" stroked="f" strokeweight="2pt">
                <v:path arrowok="t"/>
              </v:rect>
            </w:pict>
          </mc:Fallback>
        </mc:AlternateContent>
      </w:r>
    </w:p>
    <w:sectPr w:rsidR="001C57EB" w:rsidRPr="00506597" w:rsidSect="00630614">
      <w:pgSz w:w="12240" w:h="15840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9B6E23" w14:textId="77777777" w:rsidR="00DE4D9B" w:rsidRDefault="00DE4D9B" w:rsidP="00D9099C">
      <w:pPr>
        <w:spacing w:after="0" w:line="240" w:lineRule="auto"/>
      </w:pPr>
      <w:r>
        <w:separator/>
      </w:r>
    </w:p>
  </w:endnote>
  <w:endnote w:type="continuationSeparator" w:id="0">
    <w:p w14:paraId="19D5DC36" w14:textId="77777777" w:rsidR="00DE4D9B" w:rsidRDefault="00DE4D9B" w:rsidP="00D909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Book">
    <w:altName w:val="Century Gothic"/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Futura Medium">
    <w:altName w:val="Arial"/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Montserrat">
    <w:altName w:val="Montserrat"/>
    <w:panose1 w:val="00000500000000000000"/>
    <w:charset w:val="00"/>
    <w:family w:val="auto"/>
    <w:pitch w:val="variable"/>
    <w:sig w:usb0="A000022F" w:usb1="4000204B" w:usb2="00000000" w:usb3="00000000" w:csb0="00000197" w:csb1="00000000"/>
  </w:font>
  <w:font w:name="Futura">
    <w:altName w:val="Arial"/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Futura Condensed Light">
    <w:altName w:val="Century Gothic"/>
    <w:panose1 w:val="020B0506020204030204"/>
    <w:charset w:val="B1"/>
    <w:family w:val="swiss"/>
    <w:pitch w:val="variable"/>
    <w:sig w:usb0="80000867" w:usb1="00000000" w:usb2="00000000" w:usb3="00000000" w:csb0="000001FB" w:csb1="00000000"/>
  </w:font>
  <w:font w:name="Roboto">
    <w:panose1 w:val="020B0604020202020204"/>
    <w:charset w:val="00"/>
    <w:family w:val="auto"/>
    <w:pitch w:val="variable"/>
    <w:sig w:usb0="E0000AFF" w:usb1="5000217F" w:usb2="0000002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65B3BF" w14:textId="77777777" w:rsidR="00DE4D9B" w:rsidRDefault="00DE4D9B" w:rsidP="00D9099C">
      <w:pPr>
        <w:spacing w:after="0" w:line="240" w:lineRule="auto"/>
      </w:pPr>
      <w:r>
        <w:separator/>
      </w:r>
    </w:p>
  </w:footnote>
  <w:footnote w:type="continuationSeparator" w:id="0">
    <w:p w14:paraId="0E5D1974" w14:textId="77777777" w:rsidR="00DE4D9B" w:rsidRDefault="00DE4D9B" w:rsidP="00D909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7854FC"/>
    <w:multiLevelType w:val="hybridMultilevel"/>
    <w:tmpl w:val="2A9E33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4D1314E2"/>
    <w:multiLevelType w:val="hybridMultilevel"/>
    <w:tmpl w:val="BA0C09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B300FB6"/>
    <w:multiLevelType w:val="hybridMultilevel"/>
    <w:tmpl w:val="DE422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proofState w:spelling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DCF"/>
    <w:rsid w:val="00003F35"/>
    <w:rsid w:val="00093929"/>
    <w:rsid w:val="000E067E"/>
    <w:rsid w:val="0013415C"/>
    <w:rsid w:val="001C57EB"/>
    <w:rsid w:val="001E08E5"/>
    <w:rsid w:val="00223F3D"/>
    <w:rsid w:val="00236846"/>
    <w:rsid w:val="002464FA"/>
    <w:rsid w:val="002E5799"/>
    <w:rsid w:val="00317101"/>
    <w:rsid w:val="00330C86"/>
    <w:rsid w:val="0036357C"/>
    <w:rsid w:val="00395E0E"/>
    <w:rsid w:val="004300A9"/>
    <w:rsid w:val="00435A9E"/>
    <w:rsid w:val="004552AE"/>
    <w:rsid w:val="004A254D"/>
    <w:rsid w:val="004E2BD5"/>
    <w:rsid w:val="00506597"/>
    <w:rsid w:val="00525F33"/>
    <w:rsid w:val="00564492"/>
    <w:rsid w:val="005911D8"/>
    <w:rsid w:val="005B2C0A"/>
    <w:rsid w:val="005E3B7A"/>
    <w:rsid w:val="005E550F"/>
    <w:rsid w:val="006050E8"/>
    <w:rsid w:val="00630614"/>
    <w:rsid w:val="00675B1B"/>
    <w:rsid w:val="00711CC9"/>
    <w:rsid w:val="00741D7C"/>
    <w:rsid w:val="00784828"/>
    <w:rsid w:val="007A01FF"/>
    <w:rsid w:val="007B0707"/>
    <w:rsid w:val="007C11FE"/>
    <w:rsid w:val="007F68C5"/>
    <w:rsid w:val="00836380"/>
    <w:rsid w:val="00857D78"/>
    <w:rsid w:val="008933C6"/>
    <w:rsid w:val="00953F8F"/>
    <w:rsid w:val="009E70C7"/>
    <w:rsid w:val="009F14A5"/>
    <w:rsid w:val="00AD6530"/>
    <w:rsid w:val="00B40A11"/>
    <w:rsid w:val="00B60126"/>
    <w:rsid w:val="00B86B0E"/>
    <w:rsid w:val="00B8749F"/>
    <w:rsid w:val="00BF1577"/>
    <w:rsid w:val="00BF2DCF"/>
    <w:rsid w:val="00C53076"/>
    <w:rsid w:val="00C74703"/>
    <w:rsid w:val="00CA2614"/>
    <w:rsid w:val="00D55CAE"/>
    <w:rsid w:val="00D9099C"/>
    <w:rsid w:val="00DE4D9B"/>
    <w:rsid w:val="00DE56D3"/>
    <w:rsid w:val="00E12369"/>
    <w:rsid w:val="00E22F02"/>
    <w:rsid w:val="00E63CEF"/>
    <w:rsid w:val="00ED3126"/>
    <w:rsid w:val="00EF78E6"/>
    <w:rsid w:val="00F7524B"/>
    <w:rsid w:val="00FB3745"/>
    <w:rsid w:val="00FD3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3FF344"/>
  <w15:docId w15:val="{46C527BD-9F9E-4549-96E5-B4A17A7E6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506597"/>
    <w:rPr>
      <w:color w:val="0000FF"/>
      <w:u w:val="single"/>
    </w:rPr>
  </w:style>
  <w:style w:type="paragraph" w:customStyle="1" w:styleId="BasicParagraph">
    <w:name w:val="[Basic Paragraph]"/>
    <w:basedOn w:val="Normal"/>
    <w:uiPriority w:val="99"/>
    <w:rsid w:val="007C11FE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1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C11F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464FA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53076"/>
    <w:rPr>
      <w:color w:val="605E5C"/>
      <w:shd w:val="clear" w:color="auto" w:fill="E1DFDD"/>
    </w:rPr>
  </w:style>
  <w:style w:type="character" w:styleId="IntenseEmphasis">
    <w:name w:val="Intense Emphasis"/>
    <w:basedOn w:val="DefaultParagraphFont"/>
    <w:uiPriority w:val="21"/>
    <w:qFormat/>
    <w:rsid w:val="00B86B0E"/>
    <w:rPr>
      <w:i/>
      <w:iCs/>
      <w:color w:val="BE5333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D9099C"/>
    <w:rPr>
      <w:color w:val="313744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909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099C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909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099C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companyemail@gmail.com" TargetMode="External"/><Relationship Id="rId18" Type="http://schemas.openxmlformats.org/officeDocument/2006/relationships/hyperlink" Target="mailto:companyemail@gmail.com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companyemail@gmail.com" TargetMode="Externa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jpg"/><Relationship Id="rId10" Type="http://schemas.openxmlformats.org/officeDocument/2006/relationships/endnotes" Target="endnotes.xml"/><Relationship Id="rId19" Type="http://schemas.openxmlformats.org/officeDocument/2006/relationships/hyperlink" Target="mailto:companyemail@gmail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vid.garvey\Desktop\IwN_VJF-Flyer_JobSeeker_LWIA-0121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BE5333"/>
      </a:accent1>
      <a:accent2>
        <a:srgbClr val="ED7D31"/>
      </a:accent2>
      <a:accent3>
        <a:srgbClr val="A5A5A5"/>
      </a:accent3>
      <a:accent4>
        <a:srgbClr val="FFC000"/>
      </a:accent4>
      <a:accent5>
        <a:srgbClr val="B44F30"/>
      </a:accent5>
      <a:accent6>
        <a:srgbClr val="4D4D4D"/>
      </a:accent6>
      <a:hlink>
        <a:srgbClr val="6297B8"/>
      </a:hlink>
      <a:folHlink>
        <a:srgbClr val="313744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killLevel xmlns="9352c220-c5aa-4176-b310-478a54cdcce0">
      <Value>All Levels</Value>
    </SkillLevel>
    <SubAudience xmlns="9352c220-c5aa-4176-b310-478a54cdcce0"/>
    <Language xmlns="9352c220-c5aa-4176-b310-478a54cdcce0">English</Language>
    <Description0 xmlns="9352c220-c5aa-4176-b310-478a54cdcce0">VJF Customizable Flyer</Description0>
    <DocumentType xmlns="9352c220-c5aa-4176-b310-478a54cdcce0">
      <Value>Marketing/Outreach</Value>
    </DocumentType>
    <MainCategory xmlns="9352c220-c5aa-4176-b310-478a54cdcce0">16</MainCategory>
    <GradeLevel xmlns="9352c220-c5aa-4176-b310-478a54cdcce0">
      <Value>&gt;12 Postsecondary</Value>
    </GradeLevel>
    <TaxCatchAll xmlns="6e83a1a5-9dab-4521-85db-ea3c8196acb3"/>
    <Site xmlns="9352c220-c5aa-4176-b310-478a54cdcce0">
      <Value>1</Value>
    </Site>
    <TaxKeywordTaxHTField xmlns="6e83a1a5-9dab-4521-85db-ea3c8196acb3">
      <Terms xmlns="http://schemas.microsoft.com/office/infopath/2007/PartnerControls"/>
    </TaxKeywordTaxHTField>
    <SubCategory xmlns="9352c220-c5aa-4176-b310-478a54cdcce0">24</SubCategory>
    <Audience xmlns="9352c220-c5aa-4176-b310-478a54cdcce0">
      <Value>3</Value>
    </Audience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6E2995232B444AAB6157EDEECAC17B" ma:contentTypeVersion="28" ma:contentTypeDescription="Create a new document." ma:contentTypeScope="" ma:versionID="1f2e27e864f45066583ea3dd8cfbde85">
  <xsd:schema xmlns:xsd="http://www.w3.org/2001/XMLSchema" xmlns:xs="http://www.w3.org/2001/XMLSchema" xmlns:p="http://schemas.microsoft.com/office/2006/metadata/properties" xmlns:ns2="9352c220-c5aa-4176-b310-478a54cdcce0" xmlns:ns3="6e83a1a5-9dab-4521-85db-ea3c8196acb3" targetNamespace="http://schemas.microsoft.com/office/2006/metadata/properties" ma:root="true" ma:fieldsID="31a7c4638e4cd31596af6477553450d1" ns2:_="" ns3:_="">
    <xsd:import namespace="9352c220-c5aa-4176-b310-478a54cdcce0"/>
    <xsd:import namespace="6e83a1a5-9dab-4521-85db-ea3c8196acb3"/>
    <xsd:element name="properties">
      <xsd:complexType>
        <xsd:sequence>
          <xsd:element name="documentManagement">
            <xsd:complexType>
              <xsd:all>
                <xsd:element ref="ns2:Description0"/>
                <xsd:element ref="ns2:MainCategory"/>
                <xsd:element ref="ns2:SubCategory"/>
                <xsd:element ref="ns2:Audience" minOccurs="0"/>
                <xsd:element ref="ns2:SubAudience" minOccurs="0"/>
                <xsd:element ref="ns2:SkillLevel" minOccurs="0"/>
                <xsd:element ref="ns2:GradeLevel" minOccurs="0"/>
                <xsd:element ref="ns2:Language"/>
                <xsd:element ref="ns2:DocumentType" minOccurs="0"/>
                <xsd:element ref="ns2:Site" minOccurs="0"/>
                <xsd:element ref="ns3:TaxCatchAll" minOccurs="0"/>
                <xsd:element ref="ns3:TaxKeywordTaxHT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52c220-c5aa-4176-b310-478a54cdcce0" elementFormDefault="qualified">
    <xsd:import namespace="http://schemas.microsoft.com/office/2006/documentManagement/types"/>
    <xsd:import namespace="http://schemas.microsoft.com/office/infopath/2007/PartnerControls"/>
    <xsd:element name="Description0" ma:index="8" ma:displayName="Description" ma:internalName="Description0" ma:readOnly="false">
      <xsd:simpleType>
        <xsd:restriction base="dms:Text">
          <xsd:maxLength value="255"/>
        </xsd:restriction>
      </xsd:simpleType>
    </xsd:element>
    <xsd:element name="MainCategory" ma:index="9" ma:displayName="MainCategory" ma:list="{c7896206-7b65-404d-ae21-b02c4b29aea2}" ma:internalName="MainCategory" ma:readOnly="false" ma:showField="Title" ma:web="6e83a1a5-9dab-4521-85db-ea3c8196acb3">
      <xsd:simpleType>
        <xsd:restriction base="dms:Lookup"/>
      </xsd:simpleType>
    </xsd:element>
    <xsd:element name="SubCategory" ma:index="10" ma:displayName="SubCategory" ma:list="{2201361c-1d54-4276-95f0-f2ea81323aa2}" ma:internalName="SubCategory" ma:readOnly="false" ma:showField="Title" ma:web="6e83a1a5-9dab-4521-85db-ea3c8196acb3">
      <xsd:simpleType>
        <xsd:restriction base="dms:Lookup"/>
      </xsd:simpleType>
    </xsd:element>
    <xsd:element name="Audience" ma:index="11" nillable="true" ma:displayName="Audience" ma:list="{4b1c6106-8d5f-4a38-b368-5f452bed3ee8}" ma:internalName="Audience" ma:readOnly="false" ma:showField="Title" ma:web="6e83a1a5-9dab-4521-85db-ea3c8196acb3" ma:requiredMultiChoice="tru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ubAudience" ma:index="12" nillable="true" ma:displayName="SubAudience" ma:list="{60e689b0-3baf-46ef-b31e-b9aaee200c6d}" ma:internalName="SubAudience" ma:readOnly="false" ma:showField="Title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killLevel" ma:index="13" nillable="true" ma:displayName="SkillLevel" ma:internalName="SkillLevel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ll Levels"/>
                    <xsd:enumeration value="Minimal skill level"/>
                    <xsd:enumeration value="Intermediate skill level"/>
                    <xsd:enumeration value="Technical skill level"/>
                  </xsd:restriction>
                </xsd:simpleType>
              </xsd:element>
            </xsd:sequence>
          </xsd:extension>
        </xsd:complexContent>
      </xsd:complexType>
    </xsd:element>
    <xsd:element name="GradeLevel" ma:index="14" nillable="true" ma:displayName="GradeLevel" ma:internalName="GradeLevel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7-8 Middle School"/>
                    <xsd:enumeration value="9-12 High School"/>
                    <xsd:enumeration value="&gt;12 Postsecondary"/>
                  </xsd:restriction>
                </xsd:simpleType>
              </xsd:element>
            </xsd:sequence>
          </xsd:extension>
        </xsd:complexContent>
      </xsd:complexType>
    </xsd:element>
    <xsd:element name="Language" ma:index="15" ma:displayName="Language" ma:default="English" ma:format="Dropdown" ma:internalName="Language" ma:readOnly="false">
      <xsd:simpleType>
        <xsd:restriction base="dms:Choice">
          <xsd:enumeration value="Arabic"/>
          <xsd:enumeration value="Chinese"/>
          <xsd:enumeration value="English"/>
          <xsd:enumeration value="Polish"/>
          <xsd:enumeration value="Spanish"/>
          <xsd:enumeration value="Other"/>
        </xsd:restriction>
      </xsd:simpleType>
    </xsd:element>
    <xsd:element name="DocumentType" ma:index="16" nillable="true" ma:displayName="DocumentType" ma:internalName="DocumentType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urriculum"/>
                    <xsd:enumeration value="Forms"/>
                    <xsd:enumeration value="Flyers"/>
                    <xsd:enumeration value="Guides"/>
                    <xsd:enumeration value="Images/Icons"/>
                    <xsd:enumeration value="Infographics"/>
                    <xsd:enumeration value="Informational"/>
                    <xsd:enumeration value="Instructions"/>
                    <xsd:enumeration value="Marketing/Outreach"/>
                    <xsd:enumeration value="Presentations"/>
                    <xsd:enumeration value="Report"/>
                    <xsd:enumeration value="Worksheets"/>
                  </xsd:restriction>
                </xsd:simpleType>
              </xsd:element>
            </xsd:sequence>
          </xsd:extension>
        </xsd:complexContent>
      </xsd:complexType>
    </xsd:element>
    <xsd:element name="Site" ma:index="17" nillable="true" ma:displayName="Site" ma:list="{cf69f43f-b565-45cb-9f11-9d848faecc07}" ma:internalName="Site" ma:readOnly="false" ma:showField="Title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83a1a5-9dab-4521-85db-ea3c8196acb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4f79118d-4af0-4af8-96a4-605c4274c427}" ma:internalName="TaxCatchAll" ma:showField="CatchAllData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20" nillable="true" ma:taxonomy="true" ma:internalName="TaxKeywordTaxHTField" ma:taxonomyFieldName="TaxKeyword" ma:displayName="Enterprise Keywords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205992B-AD4E-47B2-AC31-474A26423E0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69072AF-2D93-4448-8246-1CCAE411B56A}">
  <ds:schemaRefs>
    <ds:schemaRef ds:uri="http://schemas.microsoft.com/office/2006/metadata/properties"/>
    <ds:schemaRef ds:uri="http://schemas.microsoft.com/office/infopath/2007/PartnerControls"/>
    <ds:schemaRef ds:uri="96f30d93-5c76-4ce5-84f7-1cbff20c2e0a"/>
    <ds:schemaRef ds:uri="b232027f-f793-4d4e-bdc9-80b80d69b2b2"/>
  </ds:schemaRefs>
</ds:datastoreItem>
</file>

<file path=customXml/itemProps3.xml><?xml version="1.0" encoding="utf-8"?>
<ds:datastoreItem xmlns:ds="http://schemas.openxmlformats.org/officeDocument/2006/customXml" ds:itemID="{563469DA-434D-4C10-AC4B-55E7D2254C04}"/>
</file>

<file path=customXml/itemProps4.xml><?xml version="1.0" encoding="utf-8"?>
<ds:datastoreItem xmlns:ds="http://schemas.openxmlformats.org/officeDocument/2006/customXml" ds:itemID="{F99CDF43-4B69-CC4F-8093-26E45C9D7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C:\Users\david.garvey\Desktop\IwN_VJF-Flyer_JobSeeker_LWIA-0121.dotx</Template>
  <TotalTime>1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Links>
    <vt:vector size="12" baseType="variant">
      <vt:variant>
        <vt:i4>6094968</vt:i4>
      </vt:variant>
      <vt:variant>
        <vt:i4>3</vt:i4>
      </vt:variant>
      <vt:variant>
        <vt:i4>0</vt:i4>
      </vt:variant>
      <vt:variant>
        <vt:i4>5</vt:i4>
      </vt:variant>
      <vt:variant>
        <vt:lpwstr>mailto:project@creativity.com</vt:lpwstr>
      </vt:variant>
      <vt:variant>
        <vt:lpwstr/>
      </vt:variant>
      <vt:variant>
        <vt:i4>4784250</vt:i4>
      </vt:variant>
      <vt:variant>
        <vt:i4>0</vt:i4>
      </vt:variant>
      <vt:variant>
        <vt:i4>0</vt:i4>
      </vt:variant>
      <vt:variant>
        <vt:i4>5</vt:i4>
      </vt:variant>
      <vt:variant>
        <vt:lpwstr>mailto:info@creativity.com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VJF Customizable Flyer</dc:title>
  <dc:creator>David Garvey</dc:creator>
  <cp:keywords/>
  <cp:lastModifiedBy>David Garvey</cp:lastModifiedBy>
  <cp:revision>3</cp:revision>
  <cp:lastPrinted>2020-09-15T16:31:00Z</cp:lastPrinted>
  <dcterms:created xsi:type="dcterms:W3CDTF">2021-01-14T14:35:00Z</dcterms:created>
  <dcterms:modified xsi:type="dcterms:W3CDTF">2022-03-03T16:36:00Z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">
    <vt:lpwstr/>
  </property>
  <property fmtid="{D5CDD505-2E9C-101B-9397-08002B2CF9AE}" pid="3" name="ContentTypeId">
    <vt:lpwstr>0x010100BF6E2995232B444AAB6157EDEECAC17B</vt:lpwstr>
  </property>
</Properties>
</file>